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3F12A" w14:textId="77777777" w:rsidR="006272B3" w:rsidRDefault="006272B3" w:rsidP="006272B3">
      <w:pPr>
        <w:pStyle w:val="Heading1"/>
      </w:pPr>
      <w:bookmarkStart w:id="0" w:name="_GoBack"/>
      <w:bookmarkEnd w:id="0"/>
      <w:r>
        <w:t>Reading Test</w:t>
      </w:r>
    </w:p>
    <w:p w14:paraId="22C7A2D0" w14:textId="77777777" w:rsidR="006272B3" w:rsidRPr="00784DEC" w:rsidRDefault="006272B3" w:rsidP="006272B3">
      <w:pPr>
        <w:rPr>
          <w:b/>
        </w:rPr>
      </w:pPr>
      <w:r w:rsidRPr="00784DEC">
        <w:rPr>
          <w:b/>
        </w:rPr>
        <w:t>52 Questions</w:t>
      </w:r>
    </w:p>
    <w:p w14:paraId="5FBDD522" w14:textId="77777777" w:rsidR="006272B3" w:rsidRDefault="006272B3" w:rsidP="006272B3"/>
    <w:p w14:paraId="10A675D0" w14:textId="77777777" w:rsidR="006272B3" w:rsidRPr="00784DEC" w:rsidRDefault="006272B3" w:rsidP="006272B3">
      <w:pPr>
        <w:rPr>
          <w:b/>
        </w:rPr>
      </w:pPr>
      <w:r w:rsidRPr="00784DEC">
        <w:rPr>
          <w:b/>
        </w:rPr>
        <w:t>Turn to Section 1 of your answer sheet to answer the questions in this section</w:t>
      </w:r>
      <w:r>
        <w:rPr>
          <w:b/>
        </w:rPr>
        <w:t>.</w:t>
      </w:r>
    </w:p>
    <w:p w14:paraId="5D0254B9" w14:textId="77777777" w:rsidR="006272B3" w:rsidRDefault="006272B3" w:rsidP="006272B3"/>
    <w:p w14:paraId="3D7924D5" w14:textId="77777777" w:rsidR="006272B3" w:rsidRDefault="006272B3" w:rsidP="006272B3">
      <w:pPr>
        <w:pStyle w:val="Heading4"/>
      </w:pPr>
      <w:r>
        <w:t>Directions</w:t>
      </w:r>
    </w:p>
    <w:p w14:paraId="6B86E13C" w14:textId="77777777" w:rsidR="006272B3" w:rsidRDefault="006272B3" w:rsidP="006272B3">
      <w:pPr>
        <w:keepNext/>
        <w:keepLines/>
      </w:pPr>
      <w:r w:rsidRPr="00784DEC">
        <w:t>Each passage or pair of passages in this section is followed by a number of questions. After reading each passage or pair, choose the best answer to each question based on what is stated or implied in the passage or passages and in any accompanying graphics (such as a table or graph).</w:t>
      </w:r>
    </w:p>
    <w:p w14:paraId="307B9D2E" w14:textId="77777777" w:rsidR="006272B3" w:rsidRDefault="006272B3" w:rsidP="006272B3"/>
    <w:p w14:paraId="6717E5CB" w14:textId="77777777" w:rsidR="00A35D22" w:rsidRDefault="00A35D22" w:rsidP="00A35D22">
      <w:pPr>
        <w:pStyle w:val="Heading4"/>
      </w:pPr>
      <w:r>
        <w:t>Questions 1 through 10 are based on the following passage.</w:t>
      </w:r>
    </w:p>
    <w:p w14:paraId="5AD57D28" w14:textId="67FD6F97" w:rsidR="00A35D22" w:rsidRPr="00DB7C2E" w:rsidRDefault="00A35D22" w:rsidP="00DB7C2E">
      <w:pPr>
        <w:keepNext/>
        <w:keepLines/>
        <w:rPr>
          <w:b/>
        </w:rPr>
      </w:pPr>
      <w:r w:rsidRPr="00A35D22">
        <w:rPr>
          <w:b/>
        </w:rPr>
        <w:t>This passage is adapted from Mary</w:t>
      </w:r>
      <w:r w:rsidR="00FD2167">
        <w:rPr>
          <w:b/>
        </w:rPr>
        <w:t> </w:t>
      </w:r>
      <w:r w:rsidRPr="00A35D22">
        <w:rPr>
          <w:b/>
        </w:rPr>
        <w:t>Helen</w:t>
      </w:r>
      <w:r w:rsidR="00FD2167">
        <w:rPr>
          <w:b/>
        </w:rPr>
        <w:t> </w:t>
      </w:r>
      <w:proofErr w:type="spellStart"/>
      <w:r w:rsidRPr="00A35D22">
        <w:rPr>
          <w:b/>
        </w:rPr>
        <w:t>Stefaniak</w:t>
      </w:r>
      <w:proofErr w:type="spellEnd"/>
      <w:r w:rsidRPr="00A35D22">
        <w:rPr>
          <w:b/>
        </w:rPr>
        <w:t xml:space="preserve">, </w:t>
      </w:r>
      <w:r w:rsidRPr="001B5288">
        <w:rPr>
          <w:b/>
          <w:i/>
        </w:rPr>
        <w:t xml:space="preserve">The </w:t>
      </w:r>
      <w:proofErr w:type="spellStart"/>
      <w:r w:rsidRPr="001B5288">
        <w:rPr>
          <w:b/>
          <w:i/>
        </w:rPr>
        <w:t>Cailiffs</w:t>
      </w:r>
      <w:proofErr w:type="spellEnd"/>
      <w:r w:rsidRPr="001B5288">
        <w:rPr>
          <w:b/>
          <w:i/>
        </w:rPr>
        <w:t xml:space="preserve"> of Baghdad, Georgia: A Novel</w:t>
      </w:r>
      <w:r w:rsidRPr="00A35D22">
        <w:rPr>
          <w:b/>
        </w:rPr>
        <w:t>. ©2010 by Mary</w:t>
      </w:r>
      <w:r w:rsidR="00FD2167">
        <w:rPr>
          <w:b/>
        </w:rPr>
        <w:t> </w:t>
      </w:r>
      <w:r w:rsidRPr="00A35D22">
        <w:rPr>
          <w:b/>
        </w:rPr>
        <w:t>Helen</w:t>
      </w:r>
      <w:r w:rsidR="00FD2167">
        <w:rPr>
          <w:b/>
        </w:rPr>
        <w:t> </w:t>
      </w:r>
      <w:proofErr w:type="spellStart"/>
      <w:r w:rsidRPr="00A35D22">
        <w:rPr>
          <w:b/>
        </w:rPr>
        <w:t>Stefaniak</w:t>
      </w:r>
      <w:proofErr w:type="spellEnd"/>
      <w:r w:rsidRPr="00A35D22">
        <w:rPr>
          <w:b/>
        </w:rPr>
        <w:t>.</w:t>
      </w:r>
    </w:p>
    <w:p w14:paraId="4E31CFCB" w14:textId="77777777" w:rsidR="00DB7C2E" w:rsidRDefault="00DB7C2E" w:rsidP="00A35D22"/>
    <w:p w14:paraId="4B2F5899" w14:textId="2150D914" w:rsidR="00A35D22" w:rsidRDefault="00A35D22" w:rsidP="00A35D22">
      <w:bookmarkStart w:id="1" w:name="Stefaniak_passage"/>
      <w:r>
        <w:t>Miss</w:t>
      </w:r>
      <w:r w:rsidR="00FD2167">
        <w:t> </w:t>
      </w:r>
      <w:r>
        <w:t>Grace</w:t>
      </w:r>
      <w:r w:rsidR="00FD2167">
        <w:t> </w:t>
      </w:r>
      <w:r>
        <w:t xml:space="preserve">Spivey arrived in </w:t>
      </w:r>
      <w:proofErr w:type="spellStart"/>
      <w:r>
        <w:t>Threestep</w:t>
      </w:r>
      <w:proofErr w:type="spellEnd"/>
      <w:r>
        <w:t>, Georgia, in August</w:t>
      </w:r>
      <w:r w:rsidR="001D7831">
        <w:t> </w:t>
      </w:r>
      <w:r>
        <w:t xml:space="preserve">1938. </w:t>
      </w:r>
      <w:bookmarkStart w:id="2" w:name="Stefaniak_P01S02"/>
      <w:r>
        <w:t xml:space="preserve">She </w:t>
      </w:r>
      <w:proofErr w:type="gramStart"/>
      <w:r>
        <w:t>stepped</w:t>
      </w:r>
      <w:proofErr w:type="gramEnd"/>
      <w:r>
        <w:t xml:space="preserve"> off the train wearing a pair of thick</w:t>
      </w:r>
      <w:r w:rsidR="00F80B46">
        <w:noBreakHyphen/>
      </w:r>
      <w:r>
        <w:t>soled boots suitable for hiking, a navy blue dress, and a little white tam that rode the waves of her red hair at a gravity</w:t>
      </w:r>
      <w:r w:rsidR="00F80B46">
        <w:noBreakHyphen/>
      </w:r>
      <w:r>
        <w:t>defying angle.</w:t>
      </w:r>
      <w:bookmarkEnd w:id="2"/>
      <w:r>
        <w:t xml:space="preserve"> August was a hellish month to step off the train in Georgia, although it was nothing, she said, compared to the 119</w:t>
      </w:r>
      <w:r w:rsidR="00FD2167">
        <w:t> </w:t>
      </w:r>
      <w:r>
        <w:t>degrees that greeted her when she arrived one</w:t>
      </w:r>
      <w:r w:rsidR="008D4547">
        <w:t xml:space="preserve"> </w:t>
      </w:r>
      <w:r>
        <w:t xml:space="preserve">time in Timbuktu, which, she assured us, was a real place in Africa. </w:t>
      </w:r>
      <w:bookmarkStart w:id="3" w:name="Stefaniak_P01S04and5"/>
      <w:r>
        <w:t xml:space="preserve">I believe her remark irritated some of the people gathered to welcome her on the burned grass alongside the tracks. When folks are sweating through their shorts, they don’t like to hear that this is </w:t>
      </w:r>
      <w:r w:rsidRPr="001B5288">
        <w:rPr>
          <w:u w:val="single"/>
        </w:rPr>
        <w:t>nothing</w:t>
      </w:r>
      <w:r>
        <w:t xml:space="preserve"> compared to someplace else.</w:t>
      </w:r>
      <w:bookmarkEnd w:id="3"/>
      <w:r>
        <w:t xml:space="preserve"> </w:t>
      </w:r>
      <w:bookmarkStart w:id="4" w:name="Stefaniak_P01S06and7"/>
      <w:r>
        <w:t xml:space="preserve">Irritated or not, the majority of those </w:t>
      </w:r>
      <w:r>
        <w:lastRenderedPageBreak/>
        <w:t xml:space="preserve">present were inclined to see the arrival of the new schoolteacher in a positive light. Hard times were still upon us in 1938, but, like my momma said, “We weren’t no poorer than we’d ever been,” and the citizens of </w:t>
      </w:r>
      <w:proofErr w:type="spellStart"/>
      <w:r>
        <w:t>Threestep</w:t>
      </w:r>
      <w:proofErr w:type="spellEnd"/>
      <w:r>
        <w:t xml:space="preserve"> were in the mood for a little excitement.</w:t>
      </w:r>
      <w:bookmarkEnd w:id="4"/>
    </w:p>
    <w:p w14:paraId="7266C317" w14:textId="4AADA9BE" w:rsidR="00A35D22" w:rsidRDefault="00A35D22" w:rsidP="004147AF">
      <w:pPr>
        <w:tabs>
          <w:tab w:val="left" w:pos="480"/>
        </w:tabs>
      </w:pPr>
    </w:p>
    <w:p w14:paraId="6B573D91" w14:textId="297364A9" w:rsidR="00A35D22" w:rsidRDefault="00A35D22" w:rsidP="00A35D22">
      <w:r>
        <w:t>Miss</w:t>
      </w:r>
      <w:r w:rsidR="00FD2167">
        <w:t> </w:t>
      </w:r>
      <w:r>
        <w:t xml:space="preserve">Spivey looked like just the right person to give it to them. She was, by almost anyone’s standards, a woman of the world. </w:t>
      </w:r>
      <w:bookmarkStart w:id="5" w:name="Stefaniak_P02FirstPartS03"/>
      <w:r>
        <w:t>She’d gone to boarding schools since she was six</w:t>
      </w:r>
      <w:r w:rsidR="008D4547">
        <w:t xml:space="preserve"> </w:t>
      </w:r>
      <w:r>
        <w:t>years old; she’d studied French in Paris and drama in London;</w:t>
      </w:r>
      <w:bookmarkEnd w:id="5"/>
      <w:r>
        <w:t xml:space="preserve"> and during what she called a “</w:t>
      </w:r>
      <w:bookmarkStart w:id="6" w:name="Stefaniak_fruitfulintermission"/>
      <w:r>
        <w:t>fruitful intermission</w:t>
      </w:r>
      <w:bookmarkEnd w:id="6"/>
      <w:r>
        <w:t>” in her formal education, she had traveled extensively in the Near</w:t>
      </w:r>
      <w:r w:rsidR="00912DDD">
        <w:t xml:space="preserve"> </w:t>
      </w:r>
      <w:r>
        <w:t>East and Africa with a friend of her grandmother’s, one</w:t>
      </w:r>
      <w:r w:rsidR="008D4547">
        <w:t xml:space="preserve"> </w:t>
      </w:r>
      <w:r>
        <w:t>Janet</w:t>
      </w:r>
      <w:r w:rsidR="00FD2167">
        <w:t> </w:t>
      </w:r>
      <w:r>
        <w:t>Miller, who was a medical doctor from Nashville, Tenne</w:t>
      </w:r>
      <w:r w:rsidR="00844CDA">
        <w:t xml:space="preserve">ssee. After her travels with </w:t>
      </w:r>
      <w:r w:rsidR="00DB26D9">
        <w:t>Dr. </w:t>
      </w:r>
      <w:r>
        <w:t>Miller, Miss</w:t>
      </w:r>
      <w:r w:rsidR="00FD2167">
        <w:t> </w:t>
      </w:r>
      <w:r>
        <w:t>Spivey continued her education by attending Barnard</w:t>
      </w:r>
      <w:r w:rsidR="00FD2167">
        <w:t> </w:t>
      </w:r>
      <w:r>
        <w:t>College in New</w:t>
      </w:r>
      <w:r w:rsidR="00FD2167">
        <w:t> </w:t>
      </w:r>
      <w:r>
        <w:t>York</w:t>
      </w:r>
      <w:r w:rsidR="00FD2167">
        <w:t> </w:t>
      </w:r>
      <w:r>
        <w:t>City. She told us all that at school the first</w:t>
      </w:r>
      <w:r w:rsidR="008D4547">
        <w:t xml:space="preserve"> </w:t>
      </w:r>
      <w:r>
        <w:t xml:space="preserve">day. When my little brother </w:t>
      </w:r>
      <w:proofErr w:type="spellStart"/>
      <w:r>
        <w:t>Ralphord</w:t>
      </w:r>
      <w:proofErr w:type="spellEnd"/>
      <w:r>
        <w:t xml:space="preserve"> asked what </w:t>
      </w:r>
      <w:proofErr w:type="gramStart"/>
      <w:r>
        <w:t>did she study</w:t>
      </w:r>
      <w:proofErr w:type="gramEnd"/>
      <w:r>
        <w:t xml:space="preserve"> at Barnyard</w:t>
      </w:r>
      <w:r w:rsidR="00FD2167">
        <w:t> </w:t>
      </w:r>
      <w:r>
        <w:t>College, Miss</w:t>
      </w:r>
      <w:r w:rsidR="00FD2167">
        <w:t> </w:t>
      </w:r>
      <w:r>
        <w:t xml:space="preserve">Spivey explained that </w:t>
      </w:r>
      <w:r w:rsidRPr="001B5288">
        <w:rPr>
          <w:i/>
        </w:rPr>
        <w:t>Barnard</w:t>
      </w:r>
      <w:r>
        <w:t>, which she wrote on the blackboard, was the sister school of Columbia</w:t>
      </w:r>
      <w:r w:rsidR="00FD2167">
        <w:t> </w:t>
      </w:r>
      <w:r>
        <w:t>University, of which, she expected, we all had heard.</w:t>
      </w:r>
    </w:p>
    <w:p w14:paraId="0CE1D964" w14:textId="419BAF21" w:rsidR="00A35D22" w:rsidRDefault="00A35D22" w:rsidP="00BB566B">
      <w:pPr>
        <w:tabs>
          <w:tab w:val="left" w:pos="3637"/>
        </w:tabs>
      </w:pPr>
    </w:p>
    <w:p w14:paraId="4F5D9297" w14:textId="163A500C" w:rsidR="00A35D22" w:rsidRDefault="00A35D22" w:rsidP="00A35D22">
      <w:bookmarkStart w:id="7" w:name="Stefaniak_paragraph3"/>
      <w:r>
        <w:t xml:space="preserve">It was there, she told us, in the midst of trying to find her true mission in life, that she </w:t>
      </w:r>
      <w:bookmarkStart w:id="8" w:name="Stefaniak_wandered"/>
      <w:r>
        <w:t>wandered</w:t>
      </w:r>
      <w:bookmarkEnd w:id="8"/>
      <w:r>
        <w:t xml:space="preserve"> one afternoon into a lecture by the famous John</w:t>
      </w:r>
      <w:r w:rsidR="00FD2167">
        <w:t> </w:t>
      </w:r>
      <w:r>
        <w:t xml:space="preserve">Dewey, who was talking about his famous book, </w:t>
      </w:r>
      <w:r w:rsidRPr="001B5288">
        <w:rPr>
          <w:i/>
        </w:rPr>
        <w:t>Democracy and Education</w:t>
      </w:r>
      <w:r>
        <w:t>. Professor</w:t>
      </w:r>
      <w:r w:rsidR="00FD2167">
        <w:t> </w:t>
      </w:r>
      <w:r>
        <w:t>Dewey was in his seventies by then, Miss</w:t>
      </w:r>
      <w:r w:rsidR="00FD2167">
        <w:t> </w:t>
      </w:r>
      <w:r>
        <w:t>Spivey said, but he still liked to chat with students after a lecture—especially female students, she added—sometimes over coffee, and see in their eyes the fire his words could kindle. It was after this lecture and subsequent coffee that Miss</w:t>
      </w:r>
      <w:r w:rsidR="00FD2167">
        <w:t> </w:t>
      </w:r>
      <w:r>
        <w:t xml:space="preserve">Spivey had </w:t>
      </w:r>
      <w:bookmarkStart w:id="9" w:name="Stefaniak_marched"/>
      <w:r>
        <w:t>marched</w:t>
      </w:r>
      <w:bookmarkEnd w:id="9"/>
      <w:r>
        <w:t xml:space="preserve"> to the Teacher’s</w:t>
      </w:r>
      <w:r w:rsidR="008D4547">
        <w:t xml:space="preserve"> </w:t>
      </w:r>
      <w:r>
        <w:t>College and signed up, all aflame. Two</w:t>
      </w:r>
      <w:r w:rsidR="008D4547">
        <w:t xml:space="preserve"> </w:t>
      </w:r>
      <w:r>
        <w:t>years later, she told a cheery blue</w:t>
      </w:r>
      <w:r w:rsidR="00F80B46">
        <w:noBreakHyphen/>
      </w:r>
      <w:r>
        <w:t xml:space="preserve">suited woman from the </w:t>
      </w:r>
      <w:bookmarkStart w:id="10" w:name="Footnote_WPA"/>
      <w:r w:rsidR="00902F6E" w:rsidRPr="0089191F">
        <w:t>W</w:t>
      </w:r>
      <w:r w:rsidR="00902F6E" w:rsidRPr="0089191F">
        <w:rPr>
          <w:sz w:val="2"/>
          <w:szCs w:val="2"/>
        </w:rPr>
        <w:t> </w:t>
      </w:r>
      <w:r w:rsidR="00902F6E" w:rsidRPr="0089191F">
        <w:t>P</w:t>
      </w:r>
      <w:r w:rsidR="00902F6E" w:rsidRPr="0089191F">
        <w:rPr>
          <w:sz w:val="2"/>
          <w:szCs w:val="2"/>
        </w:rPr>
        <w:t> </w:t>
      </w:r>
      <w:proofErr w:type="gramStart"/>
      <w:r w:rsidR="00902F6E" w:rsidRPr="0089191F">
        <w:t>A</w:t>
      </w:r>
      <w:bookmarkEnd w:id="10"/>
      <w:r w:rsidR="0021220B" w:rsidRPr="0021220B">
        <w:rPr>
          <w:sz w:val="2"/>
          <w:szCs w:val="2"/>
        </w:rPr>
        <w:t> </w:t>
      </w:r>
      <w:hyperlink w:anchor="Endnote_WPA" w:history="1">
        <w:r w:rsidRPr="00902F6E">
          <w:rPr>
            <w:rStyle w:val="Hyperlink"/>
            <w:position w:val="10"/>
          </w:rPr>
          <w:t>1</w:t>
        </w:r>
        <w:proofErr w:type="gramEnd"/>
      </w:hyperlink>
      <w:r w:rsidR="0021220B" w:rsidRPr="0021220B">
        <w:rPr>
          <w:sz w:val="2"/>
          <w:szCs w:val="2"/>
        </w:rPr>
        <w:t> </w:t>
      </w:r>
      <w:r>
        <w:t xml:space="preserve"> that she wanted to bring democracy and education to the poorest, darkest, most remote and forgotten corner of America.</w:t>
      </w:r>
      <w:bookmarkEnd w:id="7"/>
    </w:p>
    <w:p w14:paraId="53CD8CB6" w14:textId="77777777" w:rsidR="00A35D22" w:rsidRDefault="00A35D22" w:rsidP="00A35D22"/>
    <w:p w14:paraId="0F9C0480" w14:textId="77777777" w:rsidR="00A35D22" w:rsidRDefault="00A35D22" w:rsidP="00A35D22">
      <w:r>
        <w:lastRenderedPageBreak/>
        <w:t xml:space="preserve">They sent her to </w:t>
      </w:r>
      <w:proofErr w:type="spellStart"/>
      <w:r>
        <w:t>Threestep</w:t>
      </w:r>
      <w:proofErr w:type="spellEnd"/>
      <w:r>
        <w:t>, Georgia.</w:t>
      </w:r>
    </w:p>
    <w:p w14:paraId="6F6568EE" w14:textId="77777777" w:rsidR="00A35D22" w:rsidRDefault="00A35D22" w:rsidP="00A35D22"/>
    <w:p w14:paraId="207768C6" w14:textId="7015B0F7" w:rsidR="00A35D22" w:rsidRDefault="00A35D22" w:rsidP="00A35D22">
      <w:r>
        <w:t>Miss</w:t>
      </w:r>
      <w:r w:rsidR="00FD2167">
        <w:t> </w:t>
      </w:r>
      <w:r>
        <w:t xml:space="preserve">Spivey paused there for questions, avoiding my brother </w:t>
      </w:r>
      <w:proofErr w:type="spellStart"/>
      <w:r>
        <w:t>Ralphord’s</w:t>
      </w:r>
      <w:proofErr w:type="spellEnd"/>
      <w:r>
        <w:t xml:space="preserve"> eye.</w:t>
      </w:r>
    </w:p>
    <w:p w14:paraId="1FFB4694" w14:textId="77777777" w:rsidR="00A35D22" w:rsidRDefault="00A35D22" w:rsidP="00A35D22"/>
    <w:p w14:paraId="05CF5CA8" w14:textId="27D73610" w:rsidR="00A35D22" w:rsidRDefault="00A35D22" w:rsidP="00A35D22">
      <w:r>
        <w:t>What we really wanted to know about—all twenty</w:t>
      </w:r>
      <w:r w:rsidR="00F80B46">
        <w:noBreakHyphen/>
      </w:r>
      <w:r>
        <w:t>six of us across seven</w:t>
      </w:r>
      <w:r w:rsidR="008D4547">
        <w:t xml:space="preserve"> </w:t>
      </w:r>
      <w:r>
        <w:t>grade levels in the one</w:t>
      </w:r>
      <w:r w:rsidR="008D4547">
        <w:t xml:space="preserve"> </w:t>
      </w:r>
      <w:r>
        <w:t>room—was the pearly white button hanging on a string in front of the blackboard behind the teacher’s desk up front. That button on a string was something new. When Mavis</w:t>
      </w:r>
      <w:r w:rsidR="00FD2167">
        <w:t> </w:t>
      </w:r>
      <w:r>
        <w:t>Davis (the only bona fide seventh</w:t>
      </w:r>
      <w:r w:rsidR="008D4547">
        <w:t xml:space="preserve"> </w:t>
      </w:r>
      <w:r>
        <w:t>grader, at age</w:t>
      </w:r>
      <w:r w:rsidR="008D4547">
        <w:t xml:space="preserve"> </w:t>
      </w:r>
      <w:r>
        <w:t>thirteen) asked what it was for, Miss</w:t>
      </w:r>
      <w:r w:rsidR="00FD2167">
        <w:t> </w:t>
      </w:r>
      <w:r>
        <w:t>Spivey gave the string a tug, and to our astonishment, the whole world—or at least a wrinkled map of it—unfolded before our eyes. Her predecessor, Miss</w:t>
      </w:r>
      <w:r w:rsidR="00FD2167">
        <w:t> </w:t>
      </w:r>
      <w:r>
        <w:t>Chandler, had never once made use of that map, which was older than our fathers, and until that moment, not a one of us knew it was there.</w:t>
      </w:r>
    </w:p>
    <w:p w14:paraId="7F22580B" w14:textId="77777777" w:rsidR="00A35D22" w:rsidRDefault="00A35D22" w:rsidP="00A35D22"/>
    <w:p w14:paraId="639894FB" w14:textId="4AE96AAE" w:rsidR="00A35D22" w:rsidRDefault="00A35D22" w:rsidP="00A35D22">
      <w:r>
        <w:t>Miss</w:t>
      </w:r>
      <w:r w:rsidR="00FD2167">
        <w:t> </w:t>
      </w:r>
      <w:r>
        <w:t>Spivey showed us on the map how she and Dr.</w:t>
      </w:r>
      <w:r w:rsidR="00FD2167">
        <w:t> </w:t>
      </w:r>
      <w:r>
        <w:t>Janet</w:t>
      </w:r>
      <w:r w:rsidR="00FD2167">
        <w:t> </w:t>
      </w:r>
      <w:r>
        <w:t>Miller had sailed across the Atlantic</w:t>
      </w:r>
      <w:r w:rsidR="00FD2167">
        <w:t> </w:t>
      </w:r>
      <w:r>
        <w:t>Ocean and past the Rock</w:t>
      </w:r>
      <w:r w:rsidR="008D4547">
        <w:t xml:space="preserve"> </w:t>
      </w:r>
      <w:r>
        <w:t>of</w:t>
      </w:r>
      <w:r w:rsidR="008D4547">
        <w:t xml:space="preserve"> </w:t>
      </w:r>
      <w:r>
        <w:t>Gibraltar into the Mediterranean</w:t>
      </w:r>
      <w:r w:rsidR="00FD2167">
        <w:t> </w:t>
      </w:r>
      <w:r>
        <w:t>Sea. Using the end of a ruler, she gently tapped such places as Morocco and Tunis and Algiers to mark their route along the top of Africa. They spent twenty</w:t>
      </w:r>
      <w:r w:rsidR="008D4547">
        <w:t xml:space="preserve"> </w:t>
      </w:r>
      <w:r>
        <w:t>hours on the train to Baghdad, she said, swathed in veils against the sand that crept in every crack and</w:t>
      </w:r>
      <w:r w:rsidR="00912DDD">
        <w:t> </w:t>
      </w:r>
      <w:r>
        <w:t>crevice.</w:t>
      </w:r>
    </w:p>
    <w:p w14:paraId="6F984C1B" w14:textId="77777777" w:rsidR="00A35D22" w:rsidRDefault="00A35D22" w:rsidP="00A35D22"/>
    <w:p w14:paraId="40AC895E" w14:textId="2E215E4E" w:rsidR="00A35D22" w:rsidRDefault="00A35D22" w:rsidP="00A35D22">
      <w:r>
        <w:t>“And can you guess what we saw from the train?” Miss</w:t>
      </w:r>
      <w:r w:rsidR="00FD2167">
        <w:t> </w:t>
      </w:r>
      <w:r>
        <w:t xml:space="preserve">Spivey asked. We could not. “Camels!” she said. “We saw a whole caravan of </w:t>
      </w:r>
      <w:r w:rsidRPr="001B5288">
        <w:rPr>
          <w:u w:val="single"/>
        </w:rPr>
        <w:t>camels</w:t>
      </w:r>
      <w:r>
        <w:t xml:space="preserve">.” </w:t>
      </w:r>
      <w:bookmarkStart w:id="11" w:name="Stefaniak_P08S05"/>
      <w:r>
        <w:t>She looked around the room, waiting for us to be amazed and delighted at the thought.</w:t>
      </w:r>
      <w:bookmarkEnd w:id="11"/>
    </w:p>
    <w:p w14:paraId="361EA1CF" w14:textId="77777777" w:rsidR="00A35D22" w:rsidRDefault="00A35D22" w:rsidP="00A35D22"/>
    <w:p w14:paraId="503240B0" w14:textId="7A8DCFE4" w:rsidR="00A35D22" w:rsidRDefault="00A35D22" w:rsidP="00A35D22">
      <w:bookmarkStart w:id="12" w:name="Stefaniak_P09S01"/>
      <w:r>
        <w:t>We all hung there for a minute, thinking hard, until Mavis</w:t>
      </w:r>
      <w:r w:rsidR="00912DDD">
        <w:t> </w:t>
      </w:r>
      <w:r>
        <w:t>Davis spoke</w:t>
      </w:r>
      <w:r w:rsidR="00912DDD">
        <w:t> </w:t>
      </w:r>
      <w:r>
        <w:t>up.</w:t>
      </w:r>
      <w:bookmarkEnd w:id="12"/>
    </w:p>
    <w:p w14:paraId="32E88C82" w14:textId="77777777" w:rsidR="00A35D22" w:rsidRDefault="00A35D22" w:rsidP="00A35D22"/>
    <w:p w14:paraId="1E6338A3" w14:textId="2811FF25" w:rsidR="00A35D22" w:rsidRDefault="00A35D22" w:rsidP="00A35D22">
      <w:bookmarkStart w:id="13" w:name="Stefaniak_P10S01"/>
      <w:r>
        <w:lastRenderedPageBreak/>
        <w:t>“She means like the three</w:t>
      </w:r>
      <w:r w:rsidR="008D4547">
        <w:t xml:space="preserve"> </w:t>
      </w:r>
      <w:r>
        <w:t>kings rode to Bethlehem,” Mavis said, and she folded her hands smugly on her seventh</w:t>
      </w:r>
      <w:r w:rsidR="00F80B46">
        <w:noBreakHyphen/>
      </w:r>
      <w:r>
        <w:t>grade desk in the back of the room.</w:t>
      </w:r>
      <w:bookmarkEnd w:id="13"/>
    </w:p>
    <w:p w14:paraId="5F807DC9" w14:textId="77777777" w:rsidR="00A35D22" w:rsidRDefault="00A35D22" w:rsidP="00A35D22"/>
    <w:p w14:paraId="5F66672D" w14:textId="7355C01B" w:rsidR="00A35D22" w:rsidRDefault="00A35D22" w:rsidP="00A35D22">
      <w:r>
        <w:t>Miss</w:t>
      </w:r>
      <w:r w:rsidR="00FD2167">
        <w:t> </w:t>
      </w:r>
      <w:r>
        <w:t xml:space="preserve">Spivey made a mistake right then. </w:t>
      </w:r>
      <w:bookmarkStart w:id="14" w:name="Stefaniak_P11S02"/>
      <w:r>
        <w:t>Instead of beaming upon Mavis the kind of congratulatory smile that old Miss</w:t>
      </w:r>
      <w:r w:rsidR="00FD2167">
        <w:t> </w:t>
      </w:r>
      <w:r>
        <w:t>Chandler would have bestowed on her for having enlightened the rest of us, Miss</w:t>
      </w:r>
      <w:r w:rsidR="00FD2167">
        <w:t> </w:t>
      </w:r>
      <w:r>
        <w:t>Spivey simply said, “That’s right.”</w:t>
      </w:r>
      <w:bookmarkEnd w:id="14"/>
    </w:p>
    <w:bookmarkEnd w:id="1"/>
    <w:p w14:paraId="38222CD9" w14:textId="77777777" w:rsidR="00A35D22" w:rsidRDefault="00A35D22" w:rsidP="00A35D22"/>
    <w:p w14:paraId="121F434C" w14:textId="5658BAB0" w:rsidR="00A35D22" w:rsidRPr="00E122AB" w:rsidRDefault="00DD738A" w:rsidP="0021220B">
      <w:pPr>
        <w:keepNext/>
        <w:keepLines/>
        <w:spacing w:after="80"/>
        <w:ind w:left="331" w:hanging="331"/>
      </w:pPr>
      <w:hyperlink w:anchor="Footnote_WPA" w:history="1">
        <w:r w:rsidR="00A35D22" w:rsidRPr="00B7050F">
          <w:rPr>
            <w:rStyle w:val="Hyperlink"/>
            <w:position w:val="10"/>
          </w:rPr>
          <w:t>1</w:t>
        </w:r>
      </w:hyperlink>
      <w:r w:rsidR="0021220B" w:rsidRPr="00B7050F">
        <w:rPr>
          <w:spacing w:val="36"/>
          <w:position w:val="10"/>
        </w:rPr>
        <w:t> </w:t>
      </w:r>
      <w:bookmarkStart w:id="15" w:name="Endnote_WPA"/>
      <w:r w:rsidR="00A35D22">
        <w:t>The Works</w:t>
      </w:r>
      <w:r w:rsidR="00DB26D9">
        <w:t xml:space="preserve"> </w:t>
      </w:r>
      <w:r w:rsidR="00A35D22">
        <w:t>Progress</w:t>
      </w:r>
      <w:r w:rsidR="00DB26D9">
        <w:t xml:space="preserve"> </w:t>
      </w:r>
      <w:r w:rsidR="00A35D22">
        <w:t>Administration (W</w:t>
      </w:r>
      <w:r w:rsidR="00A35D22" w:rsidRPr="00A35D22">
        <w:rPr>
          <w:sz w:val="2"/>
          <w:szCs w:val="2"/>
        </w:rPr>
        <w:t> </w:t>
      </w:r>
      <w:r w:rsidR="00A35D22">
        <w:t>P</w:t>
      </w:r>
      <w:r w:rsidR="00A35D22" w:rsidRPr="00A35D22">
        <w:rPr>
          <w:sz w:val="2"/>
          <w:szCs w:val="2"/>
        </w:rPr>
        <w:t> </w:t>
      </w:r>
      <w:r w:rsidR="00A35D22">
        <w:t>A) was a government agency that hired people for public and cultural development projects and services.</w:t>
      </w:r>
      <w:bookmarkEnd w:id="15"/>
    </w:p>
    <w:p w14:paraId="54657281" w14:textId="77777777" w:rsidR="00E83D90" w:rsidRDefault="00E83D90" w:rsidP="00E83D90">
      <w:pPr>
        <w:pStyle w:val="Heading5"/>
      </w:pPr>
      <w:r>
        <w:t xml:space="preserve">Question </w:t>
      </w:r>
      <w:r w:rsidR="006549AE">
        <w:t>1</w:t>
      </w:r>
      <w:r>
        <w:t>.</w:t>
      </w:r>
    </w:p>
    <w:p w14:paraId="52E6AC08" w14:textId="7583EA4E" w:rsidR="00E83D90" w:rsidRDefault="002816A8" w:rsidP="00E83D90">
      <w:pPr>
        <w:keepNext/>
        <w:keepLines/>
        <w:spacing w:after="240"/>
      </w:pPr>
      <w:r w:rsidRPr="002816A8">
        <w:t xml:space="preserve">The narrator of the </w:t>
      </w:r>
      <w:hyperlink w:anchor="Stefaniak_passage" w:history="1">
        <w:r w:rsidRPr="00BB566B">
          <w:rPr>
            <w:rStyle w:val="Hyperlink"/>
          </w:rPr>
          <w:t>passage</w:t>
        </w:r>
      </w:hyperlink>
      <w:r w:rsidRPr="002816A8">
        <w:t xml:space="preserve"> can best be described as</w:t>
      </w:r>
    </w:p>
    <w:p w14:paraId="7662A1B2" w14:textId="412435D8" w:rsidR="00E83D90" w:rsidRDefault="006C0E54" w:rsidP="00E83D90">
      <w:pPr>
        <w:keepNext/>
        <w:keepLines/>
        <w:ind w:left="360" w:hanging="360"/>
      </w:pPr>
      <w:r>
        <w:t>A. </w:t>
      </w:r>
      <w:r w:rsidR="002816A8" w:rsidRPr="002816A8">
        <w:t>one of Miss</w:t>
      </w:r>
      <w:r w:rsidR="00FD2167">
        <w:t> </w:t>
      </w:r>
      <w:r w:rsidR="002816A8" w:rsidRPr="002816A8">
        <w:t>Spivey’s former students.</w:t>
      </w:r>
    </w:p>
    <w:p w14:paraId="40E20DFE" w14:textId="591DD092" w:rsidR="006C0E54" w:rsidRDefault="006C0E54" w:rsidP="00E83D90">
      <w:pPr>
        <w:keepNext/>
        <w:keepLines/>
        <w:ind w:left="360" w:hanging="360"/>
      </w:pPr>
      <w:r>
        <w:t>B. </w:t>
      </w:r>
      <w:r w:rsidR="002816A8" w:rsidRPr="002816A8">
        <w:t>Miss</w:t>
      </w:r>
      <w:r w:rsidR="00FD2167">
        <w:t> </w:t>
      </w:r>
      <w:r w:rsidR="002816A8" w:rsidRPr="002816A8">
        <w:t>Spivey’s predecessor.</w:t>
      </w:r>
    </w:p>
    <w:p w14:paraId="3B3FAB81" w14:textId="62420077" w:rsidR="006C0E54" w:rsidRDefault="006C0E54" w:rsidP="00E83D90">
      <w:pPr>
        <w:keepNext/>
        <w:keepLines/>
        <w:ind w:left="360" w:hanging="360"/>
      </w:pPr>
      <w:r>
        <w:t>C. </w:t>
      </w:r>
      <w:r w:rsidR="002816A8" w:rsidRPr="002816A8">
        <w:t>an anonymous member of the community.</w:t>
      </w:r>
    </w:p>
    <w:p w14:paraId="14A352BA" w14:textId="4E028980" w:rsidR="006C0E54" w:rsidRDefault="006C0E54" w:rsidP="00E83D90">
      <w:pPr>
        <w:keepNext/>
        <w:keepLines/>
        <w:ind w:left="360" w:hanging="360"/>
      </w:pPr>
      <w:r>
        <w:t>D. </w:t>
      </w:r>
      <w:r w:rsidR="002816A8" w:rsidRPr="002816A8">
        <w:t>Miss</w:t>
      </w:r>
      <w:r w:rsidR="00FD2167">
        <w:t> </w:t>
      </w:r>
      <w:r w:rsidR="002816A8" w:rsidRPr="002816A8">
        <w:t>Spivey herself.</w:t>
      </w:r>
    </w:p>
    <w:p w14:paraId="58A95B65" w14:textId="77777777" w:rsidR="00E83D90" w:rsidRDefault="00E83D90"/>
    <w:p w14:paraId="742429E0" w14:textId="77777777" w:rsidR="006549AE" w:rsidRDefault="006549AE" w:rsidP="006549AE">
      <w:pPr>
        <w:pStyle w:val="Heading5"/>
      </w:pPr>
      <w:r>
        <w:t>Question 2.</w:t>
      </w:r>
    </w:p>
    <w:p w14:paraId="2A675DB4" w14:textId="5728FC94" w:rsidR="006549AE" w:rsidRDefault="002816A8" w:rsidP="006549AE">
      <w:pPr>
        <w:keepNext/>
        <w:keepLines/>
        <w:spacing w:after="240"/>
      </w:pPr>
      <w:r w:rsidRPr="002816A8">
        <w:t xml:space="preserve">In the </w:t>
      </w:r>
      <w:hyperlink w:anchor="Stefaniak_passage" w:history="1">
        <w:r w:rsidRPr="00BB566B">
          <w:rPr>
            <w:rStyle w:val="Hyperlink"/>
          </w:rPr>
          <w:t>passage</w:t>
        </w:r>
      </w:hyperlink>
      <w:r w:rsidRPr="002816A8">
        <w:t xml:space="preserve">, </w:t>
      </w:r>
      <w:proofErr w:type="spellStart"/>
      <w:r w:rsidRPr="002816A8">
        <w:t>Threestep</w:t>
      </w:r>
      <w:proofErr w:type="spellEnd"/>
      <w:r w:rsidRPr="002816A8">
        <w:t xml:space="preserve"> is mainly presented as a</w:t>
      </w:r>
    </w:p>
    <w:p w14:paraId="5A828873" w14:textId="2B2B4FE7" w:rsidR="006C0E54" w:rsidRDefault="006C0E54" w:rsidP="006C0E54">
      <w:pPr>
        <w:keepNext/>
        <w:keepLines/>
        <w:ind w:left="360" w:hanging="360"/>
      </w:pPr>
      <w:r>
        <w:t>A. </w:t>
      </w:r>
      <w:r w:rsidR="002816A8" w:rsidRPr="002816A8">
        <w:t>summer retreat for vacationers.</w:t>
      </w:r>
    </w:p>
    <w:p w14:paraId="5CB9773F" w14:textId="17FFA727" w:rsidR="006C0E54" w:rsidRDefault="006C0E54" w:rsidP="006C0E54">
      <w:pPr>
        <w:keepNext/>
        <w:keepLines/>
        <w:ind w:left="360" w:hanging="360"/>
      </w:pPr>
      <w:r>
        <w:t>B. </w:t>
      </w:r>
      <w:r w:rsidR="002816A8" w:rsidRPr="002816A8">
        <w:t>small rural town.</w:t>
      </w:r>
    </w:p>
    <w:p w14:paraId="52209310" w14:textId="754EAE24" w:rsidR="006C0E54" w:rsidRDefault="006C0E54" w:rsidP="006C0E54">
      <w:pPr>
        <w:keepNext/>
        <w:keepLines/>
        <w:ind w:left="360" w:hanging="360"/>
      </w:pPr>
      <w:r>
        <w:t>C. </w:t>
      </w:r>
      <w:r w:rsidR="002816A8" w:rsidRPr="002816A8">
        <w:t>town that is home to a prominent university.</w:t>
      </w:r>
    </w:p>
    <w:p w14:paraId="46B6AB39" w14:textId="29E34EB2" w:rsidR="006C0E54" w:rsidRDefault="006C0E54" w:rsidP="006C0E54">
      <w:pPr>
        <w:keepNext/>
        <w:keepLines/>
        <w:ind w:left="360" w:hanging="360"/>
      </w:pPr>
      <w:r>
        <w:t>D. </w:t>
      </w:r>
      <w:r w:rsidR="002816A8" w:rsidRPr="002816A8">
        <w:t>comfortable suburb.</w:t>
      </w:r>
    </w:p>
    <w:p w14:paraId="68D37E73" w14:textId="77777777" w:rsidR="006549AE" w:rsidRDefault="006549AE" w:rsidP="006549AE"/>
    <w:p w14:paraId="14A6EC54" w14:textId="77777777" w:rsidR="006549AE" w:rsidRDefault="006549AE" w:rsidP="006549AE">
      <w:pPr>
        <w:pStyle w:val="Heading5"/>
      </w:pPr>
      <w:bookmarkStart w:id="16" w:name="_Question_3."/>
      <w:bookmarkEnd w:id="16"/>
      <w:r>
        <w:lastRenderedPageBreak/>
        <w:t>Question 3.</w:t>
      </w:r>
    </w:p>
    <w:p w14:paraId="62C5113B" w14:textId="71DA849B" w:rsidR="006549AE" w:rsidRDefault="002816A8" w:rsidP="006549AE">
      <w:pPr>
        <w:keepNext/>
        <w:keepLines/>
        <w:spacing w:after="240"/>
      </w:pPr>
      <w:r w:rsidRPr="002816A8">
        <w:t xml:space="preserve">It can reasonably be inferred from the </w:t>
      </w:r>
      <w:hyperlink w:anchor="Stefaniak_passage" w:history="1">
        <w:r w:rsidRPr="00BB566B">
          <w:rPr>
            <w:rStyle w:val="Hyperlink"/>
          </w:rPr>
          <w:t>passage</w:t>
        </w:r>
      </w:hyperlink>
      <w:r w:rsidRPr="002816A8">
        <w:t xml:space="preserve"> that some of the people at the train station regard Miss</w:t>
      </w:r>
      <w:r w:rsidR="00FD2167">
        <w:t> </w:t>
      </w:r>
      <w:r w:rsidRPr="002816A8">
        <w:t>Spivey’s comment about the Georgia heat with</w:t>
      </w:r>
    </w:p>
    <w:p w14:paraId="3D32DF8C" w14:textId="5717E1DE" w:rsidR="006C0E54" w:rsidRDefault="006C0E54" w:rsidP="006C0E54">
      <w:pPr>
        <w:keepNext/>
        <w:keepLines/>
        <w:ind w:left="360" w:hanging="360"/>
      </w:pPr>
      <w:r>
        <w:t>A. </w:t>
      </w:r>
      <w:r w:rsidR="002816A8" w:rsidRPr="002816A8">
        <w:t>sympathy, because they assume that she is experiencing intense heat for the first</w:t>
      </w:r>
      <w:r w:rsidR="008D4547">
        <w:t xml:space="preserve"> </w:t>
      </w:r>
      <w:r w:rsidR="002816A8" w:rsidRPr="002816A8">
        <w:t>time.</w:t>
      </w:r>
    </w:p>
    <w:p w14:paraId="63B6D2E7" w14:textId="753937DD" w:rsidR="006C0E54" w:rsidRDefault="006C0E54" w:rsidP="006C0E54">
      <w:pPr>
        <w:keepNext/>
        <w:keepLines/>
        <w:ind w:left="360" w:hanging="360"/>
      </w:pPr>
      <w:r>
        <w:t>B. </w:t>
      </w:r>
      <w:r w:rsidR="002816A8" w:rsidRPr="002816A8">
        <w:t xml:space="preserve">disappointment, because they doubt that she will stay in </w:t>
      </w:r>
      <w:proofErr w:type="spellStart"/>
      <w:r w:rsidR="002816A8" w:rsidRPr="002816A8">
        <w:t>Threestep</w:t>
      </w:r>
      <w:proofErr w:type="spellEnd"/>
      <w:r w:rsidR="002816A8" w:rsidRPr="002816A8">
        <w:t xml:space="preserve"> for very long.</w:t>
      </w:r>
    </w:p>
    <w:p w14:paraId="77C5C7F9" w14:textId="3E4C1162" w:rsidR="006C0E54" w:rsidRDefault="006C0E54" w:rsidP="006C0E54">
      <w:pPr>
        <w:keepNext/>
        <w:keepLines/>
        <w:ind w:left="360" w:hanging="360"/>
      </w:pPr>
      <w:r>
        <w:t>C. </w:t>
      </w:r>
      <w:r w:rsidR="002816A8" w:rsidRPr="002816A8">
        <w:t>embarrassment, because they imagine that she is superior to them.</w:t>
      </w:r>
    </w:p>
    <w:p w14:paraId="79959669" w14:textId="0AD4A60F" w:rsidR="006C0E54" w:rsidRDefault="006C0E54" w:rsidP="006C0E54">
      <w:pPr>
        <w:keepNext/>
        <w:keepLines/>
        <w:ind w:left="360" w:hanging="360"/>
      </w:pPr>
      <w:r>
        <w:t>D. </w:t>
      </w:r>
      <w:r w:rsidR="002816A8" w:rsidRPr="002816A8">
        <w:t>resentment, because they feel that she is minimizing their discomfort.</w:t>
      </w:r>
    </w:p>
    <w:p w14:paraId="7AB83D31" w14:textId="77777777" w:rsidR="006549AE" w:rsidRDefault="006549AE" w:rsidP="006549AE"/>
    <w:p w14:paraId="0910752B" w14:textId="77777777" w:rsidR="006549AE" w:rsidRDefault="006549AE" w:rsidP="006549AE">
      <w:pPr>
        <w:pStyle w:val="Heading5"/>
      </w:pPr>
      <w:r>
        <w:t>Question 4.</w:t>
      </w:r>
    </w:p>
    <w:p w14:paraId="576BA98B" w14:textId="75C2A2B4" w:rsidR="006549AE" w:rsidRDefault="002816A8" w:rsidP="006549AE">
      <w:pPr>
        <w:keepNext/>
        <w:keepLines/>
        <w:spacing w:after="240"/>
      </w:pPr>
      <w:r w:rsidRPr="002816A8">
        <w:t xml:space="preserve">Which choice provides the best evidence for the answer to </w:t>
      </w:r>
      <w:hyperlink w:anchor="_Question_3." w:history="1">
        <w:r w:rsidRPr="00BB566B">
          <w:rPr>
            <w:rStyle w:val="Hyperlink"/>
          </w:rPr>
          <w:t>question</w:t>
        </w:r>
        <w:r w:rsidR="00897F9D" w:rsidRPr="00BB566B">
          <w:rPr>
            <w:rStyle w:val="Hyperlink"/>
          </w:rPr>
          <w:t> 3</w:t>
        </w:r>
      </w:hyperlink>
      <w:r w:rsidRPr="002816A8">
        <w:t>?</w:t>
      </w:r>
    </w:p>
    <w:p w14:paraId="585418CE" w14:textId="1173975E" w:rsidR="006C0E54" w:rsidRDefault="006C0E54" w:rsidP="006C0E54">
      <w:pPr>
        <w:keepNext/>
        <w:keepLines/>
        <w:ind w:left="360" w:hanging="360"/>
      </w:pPr>
      <w:r>
        <w:t>A. </w:t>
      </w:r>
      <w:r w:rsidR="00335C56">
        <w:t>Sentence 2 of paragraph 1</w:t>
      </w:r>
      <w:r w:rsidR="00897F9D">
        <w:t xml:space="preserve"> </w:t>
      </w:r>
      <w:r w:rsidR="002816A8" w:rsidRPr="002816A8">
        <w:t>(“</w:t>
      </w:r>
      <w:hyperlink w:anchor="Stefaniak_P01S02" w:history="1">
        <w:r w:rsidR="002816A8" w:rsidRPr="00BB566B">
          <w:rPr>
            <w:rStyle w:val="Hyperlink"/>
          </w:rPr>
          <w:t xml:space="preserve">She </w:t>
        </w:r>
        <w:proofErr w:type="gramStart"/>
        <w:r w:rsidR="002816A8" w:rsidRPr="00BB566B">
          <w:rPr>
            <w:rStyle w:val="Hyperlink"/>
          </w:rPr>
          <w:t>stepped</w:t>
        </w:r>
        <w:r w:rsidR="00766595" w:rsidRPr="00BB566B">
          <w:rPr>
            <w:rStyle w:val="Hyperlink"/>
          </w:rPr>
          <w:t> </w:t>
        </w:r>
        <w:r w:rsidR="002816A8" w:rsidRPr="00BB566B">
          <w:rPr>
            <w:rStyle w:val="Hyperlink"/>
          </w:rPr>
          <w:t>.</w:t>
        </w:r>
        <w:proofErr w:type="gramEnd"/>
        <w:r w:rsidR="00766595" w:rsidRPr="00BB566B">
          <w:rPr>
            <w:rStyle w:val="Hyperlink"/>
          </w:rPr>
          <w:t> </w:t>
        </w:r>
        <w:r w:rsidR="002816A8" w:rsidRPr="00BB566B">
          <w:rPr>
            <w:rStyle w:val="Hyperlink"/>
          </w:rPr>
          <w:t>.</w:t>
        </w:r>
        <w:r w:rsidR="00766595" w:rsidRPr="00BB566B">
          <w:rPr>
            <w:rStyle w:val="Hyperlink"/>
          </w:rPr>
          <w:t> </w:t>
        </w:r>
        <w:r w:rsidR="002816A8" w:rsidRPr="00BB566B">
          <w:rPr>
            <w:rStyle w:val="Hyperlink"/>
          </w:rPr>
          <w:t>. angle</w:t>
        </w:r>
      </w:hyperlink>
      <w:r w:rsidR="002816A8" w:rsidRPr="002816A8">
        <w:t>”)</w:t>
      </w:r>
    </w:p>
    <w:p w14:paraId="2D48727A" w14:textId="45708AFB" w:rsidR="006C0E54" w:rsidRDefault="006C0E54" w:rsidP="006C0E54">
      <w:pPr>
        <w:keepNext/>
        <w:keepLines/>
        <w:ind w:left="360" w:hanging="360"/>
      </w:pPr>
      <w:r>
        <w:t>B. </w:t>
      </w:r>
      <w:r w:rsidR="00335C56">
        <w:t>Sentences 4 and 5 of paragraph 1</w:t>
      </w:r>
      <w:r w:rsidR="00897F9D">
        <w:t xml:space="preserve"> </w:t>
      </w:r>
      <w:r w:rsidR="002816A8" w:rsidRPr="002816A8">
        <w:t>(“</w:t>
      </w:r>
      <w:hyperlink w:anchor="Stefaniak_P01S04and5" w:history="1">
        <w:r w:rsidR="002816A8" w:rsidRPr="00BB566B">
          <w:rPr>
            <w:rStyle w:val="Hyperlink"/>
          </w:rPr>
          <w:t xml:space="preserve">I </w:t>
        </w:r>
        <w:proofErr w:type="gramStart"/>
        <w:r w:rsidR="002816A8" w:rsidRPr="00BB566B">
          <w:rPr>
            <w:rStyle w:val="Hyperlink"/>
          </w:rPr>
          <w:t>believe</w:t>
        </w:r>
        <w:r w:rsidR="00766595" w:rsidRPr="00BB566B">
          <w:rPr>
            <w:rStyle w:val="Hyperlink"/>
          </w:rPr>
          <w:t> .</w:t>
        </w:r>
        <w:proofErr w:type="gramEnd"/>
        <w:r w:rsidR="00766595" w:rsidRPr="00BB566B">
          <w:rPr>
            <w:rStyle w:val="Hyperlink"/>
          </w:rPr>
          <w:t xml:space="preserve"> . . </w:t>
        </w:r>
        <w:r w:rsidR="002816A8" w:rsidRPr="00BB566B">
          <w:rPr>
            <w:rStyle w:val="Hyperlink"/>
          </w:rPr>
          <w:t>else</w:t>
        </w:r>
      </w:hyperlink>
      <w:r w:rsidR="002816A8" w:rsidRPr="002816A8">
        <w:t>”)</w:t>
      </w:r>
    </w:p>
    <w:p w14:paraId="4F5C6B6A" w14:textId="789F2DB8" w:rsidR="006C0E54" w:rsidRDefault="006C0E54" w:rsidP="006C0E54">
      <w:pPr>
        <w:keepNext/>
        <w:keepLines/>
        <w:ind w:left="360" w:hanging="360"/>
      </w:pPr>
      <w:r>
        <w:t>C. </w:t>
      </w:r>
      <w:r w:rsidR="00335C56">
        <w:t>Sentences 6 and 7 of paragraph 1</w:t>
      </w:r>
      <w:r w:rsidR="00897F9D">
        <w:t xml:space="preserve"> </w:t>
      </w:r>
      <w:r w:rsidR="00766595">
        <w:t>(“</w:t>
      </w:r>
      <w:hyperlink w:anchor="Stefaniak_P01S06and7" w:history="1">
        <w:proofErr w:type="gramStart"/>
        <w:r w:rsidR="00766595" w:rsidRPr="00BB566B">
          <w:rPr>
            <w:rStyle w:val="Hyperlink"/>
          </w:rPr>
          <w:t>Irritated .</w:t>
        </w:r>
        <w:proofErr w:type="gramEnd"/>
        <w:r w:rsidR="00766595" w:rsidRPr="00BB566B">
          <w:rPr>
            <w:rStyle w:val="Hyperlink"/>
          </w:rPr>
          <w:t xml:space="preserve"> . . </w:t>
        </w:r>
        <w:r w:rsidR="002816A8" w:rsidRPr="00BB566B">
          <w:rPr>
            <w:rStyle w:val="Hyperlink"/>
          </w:rPr>
          <w:t>excitement</w:t>
        </w:r>
      </w:hyperlink>
      <w:r w:rsidR="002816A8" w:rsidRPr="002816A8">
        <w:t>”)</w:t>
      </w:r>
    </w:p>
    <w:p w14:paraId="2791AB15" w14:textId="3ECEC657" w:rsidR="006C0E54" w:rsidRDefault="006C0E54" w:rsidP="006C0E54">
      <w:pPr>
        <w:keepNext/>
        <w:keepLines/>
        <w:ind w:left="360" w:hanging="360"/>
      </w:pPr>
      <w:r>
        <w:t>D. </w:t>
      </w:r>
      <w:r w:rsidR="00335C56">
        <w:t>The first part of sentence 3 of paragraph 2</w:t>
      </w:r>
      <w:r w:rsidR="00897F9D">
        <w:t xml:space="preserve"> </w:t>
      </w:r>
      <w:r w:rsidR="002816A8" w:rsidRPr="002816A8">
        <w:t>(“</w:t>
      </w:r>
      <w:hyperlink w:anchor="Stefaniak_P02FirstPartS03" w:history="1">
        <w:r w:rsidR="002816A8" w:rsidRPr="00BB566B">
          <w:rPr>
            <w:rStyle w:val="Hyperlink"/>
          </w:rPr>
          <w:t>She’</w:t>
        </w:r>
        <w:r w:rsidR="00766595" w:rsidRPr="00BB566B">
          <w:rPr>
            <w:rStyle w:val="Hyperlink"/>
          </w:rPr>
          <w:t xml:space="preserve">d </w:t>
        </w:r>
        <w:proofErr w:type="gramStart"/>
        <w:r w:rsidR="00766595" w:rsidRPr="00BB566B">
          <w:rPr>
            <w:rStyle w:val="Hyperlink"/>
          </w:rPr>
          <w:t>gone .</w:t>
        </w:r>
        <w:proofErr w:type="gramEnd"/>
        <w:r w:rsidR="00766595" w:rsidRPr="00BB566B">
          <w:rPr>
            <w:rStyle w:val="Hyperlink"/>
          </w:rPr>
          <w:t xml:space="preserve"> . . </w:t>
        </w:r>
        <w:r w:rsidR="002816A8" w:rsidRPr="00BB566B">
          <w:rPr>
            <w:rStyle w:val="Hyperlink"/>
          </w:rPr>
          <w:t>London</w:t>
        </w:r>
      </w:hyperlink>
      <w:r w:rsidR="002816A8" w:rsidRPr="002816A8">
        <w:t>”)</w:t>
      </w:r>
    </w:p>
    <w:p w14:paraId="1A5D1BD9" w14:textId="77777777" w:rsidR="006549AE" w:rsidRDefault="006549AE" w:rsidP="006549AE"/>
    <w:p w14:paraId="010217CC" w14:textId="77777777" w:rsidR="006549AE" w:rsidRDefault="006549AE" w:rsidP="006549AE">
      <w:pPr>
        <w:pStyle w:val="Heading5"/>
      </w:pPr>
      <w:r>
        <w:lastRenderedPageBreak/>
        <w:t>Question 5.</w:t>
      </w:r>
    </w:p>
    <w:p w14:paraId="485796EB" w14:textId="3C91D4C0" w:rsidR="006549AE" w:rsidRDefault="002816A8" w:rsidP="006549AE">
      <w:pPr>
        <w:keepNext/>
        <w:keepLines/>
        <w:spacing w:after="240"/>
      </w:pPr>
      <w:r w:rsidRPr="002816A8">
        <w:t>Miss</w:t>
      </w:r>
      <w:r w:rsidR="00FD2167">
        <w:t> </w:t>
      </w:r>
      <w:r w:rsidRPr="002816A8">
        <w:t>Spivey most likely uses the phrase “</w:t>
      </w:r>
      <w:hyperlink w:anchor="Stefaniak_fruitfulintermission" w:history="1">
        <w:r w:rsidRPr="00BB566B">
          <w:rPr>
            <w:rStyle w:val="Hyperlink"/>
          </w:rPr>
          <w:t>fruitful intermission</w:t>
        </w:r>
      </w:hyperlink>
      <w:r w:rsidRPr="002816A8">
        <w:t xml:space="preserve">” </w:t>
      </w:r>
      <w:r w:rsidR="00897F9D">
        <w:t>(sentence </w:t>
      </w:r>
      <w:r w:rsidR="00335C56">
        <w:t>3 of paragraph 2</w:t>
      </w:r>
      <w:r w:rsidR="00897F9D">
        <w:t>)</w:t>
      </w:r>
      <w:r w:rsidRPr="002816A8">
        <w:t xml:space="preserve"> to indicate that</w:t>
      </w:r>
    </w:p>
    <w:p w14:paraId="63459CD9" w14:textId="24FEDE96" w:rsidR="006C0E54" w:rsidRDefault="006C0E54" w:rsidP="006C0E54">
      <w:pPr>
        <w:keepNext/>
        <w:keepLines/>
        <w:ind w:left="360" w:hanging="360"/>
      </w:pPr>
      <w:r>
        <w:t>A. </w:t>
      </w:r>
      <w:r w:rsidR="002816A8" w:rsidRPr="002816A8">
        <w:t>she benefited from taking time off from her studies in order to</w:t>
      </w:r>
      <w:r w:rsidR="00912DDD">
        <w:t> </w:t>
      </w:r>
      <w:r w:rsidR="002816A8" w:rsidRPr="002816A8">
        <w:t>travel.</w:t>
      </w:r>
    </w:p>
    <w:p w14:paraId="009F1038" w14:textId="54CD4085" w:rsidR="006C0E54" w:rsidRDefault="006C0E54" w:rsidP="006C0E54">
      <w:pPr>
        <w:keepNext/>
        <w:keepLines/>
        <w:ind w:left="360" w:hanging="360"/>
      </w:pPr>
      <w:r>
        <w:t>B. </w:t>
      </w:r>
      <w:r w:rsidR="002816A8" w:rsidRPr="002816A8">
        <w:t>her travels with Janet</w:t>
      </w:r>
      <w:r w:rsidR="00FD2167">
        <w:t> </w:t>
      </w:r>
      <w:r w:rsidR="002816A8" w:rsidRPr="002816A8">
        <w:t>Miller encouraged her to start medical school.</w:t>
      </w:r>
    </w:p>
    <w:p w14:paraId="713DF095" w14:textId="0FAA1710" w:rsidR="006C0E54" w:rsidRDefault="006C0E54" w:rsidP="006C0E54">
      <w:pPr>
        <w:keepNext/>
        <w:keepLines/>
        <w:ind w:left="360" w:hanging="360"/>
      </w:pPr>
      <w:r>
        <w:t>C. </w:t>
      </w:r>
      <w:r w:rsidR="002816A8" w:rsidRPr="002816A8">
        <w:t>her early years at boarding school resulted in unanticipated rewards.</w:t>
      </w:r>
    </w:p>
    <w:p w14:paraId="704385D4" w14:textId="60ADE281" w:rsidR="006C0E54" w:rsidRDefault="006C0E54" w:rsidP="006C0E54">
      <w:pPr>
        <w:keepNext/>
        <w:keepLines/>
        <w:ind w:left="360" w:hanging="360"/>
      </w:pPr>
      <w:r>
        <w:t>D. </w:t>
      </w:r>
      <w:r w:rsidR="002816A8" w:rsidRPr="002816A8">
        <w:t>what she thought would be a short break from school lasted several</w:t>
      </w:r>
      <w:r w:rsidR="00912DDD">
        <w:t> </w:t>
      </w:r>
      <w:r w:rsidR="002816A8" w:rsidRPr="002816A8">
        <w:t>years.</w:t>
      </w:r>
    </w:p>
    <w:p w14:paraId="69720B93" w14:textId="77777777" w:rsidR="006549AE" w:rsidRDefault="006549AE" w:rsidP="006549AE"/>
    <w:p w14:paraId="57330674" w14:textId="77777777" w:rsidR="006549AE" w:rsidRDefault="006549AE" w:rsidP="006549AE">
      <w:pPr>
        <w:pStyle w:val="Heading5"/>
      </w:pPr>
      <w:r>
        <w:t>Question 6.</w:t>
      </w:r>
    </w:p>
    <w:p w14:paraId="5B8B7A3D" w14:textId="6757A5EA" w:rsidR="006549AE" w:rsidRDefault="002816A8" w:rsidP="006549AE">
      <w:pPr>
        <w:keepNext/>
        <w:keepLines/>
        <w:spacing w:after="240"/>
      </w:pPr>
      <w:r w:rsidRPr="002816A8">
        <w:t>The interaction between Miss</w:t>
      </w:r>
      <w:r w:rsidR="00FD2167">
        <w:t> </w:t>
      </w:r>
      <w:r w:rsidRPr="002816A8">
        <w:t xml:space="preserve">Spivey and </w:t>
      </w:r>
      <w:proofErr w:type="spellStart"/>
      <w:r w:rsidRPr="002816A8">
        <w:t>Ralphord</w:t>
      </w:r>
      <w:proofErr w:type="spellEnd"/>
      <w:r w:rsidRPr="002816A8">
        <w:t xml:space="preserve"> serves mainly to</w:t>
      </w:r>
    </w:p>
    <w:p w14:paraId="10DD57CC" w14:textId="7267D6C3" w:rsidR="006C0E54" w:rsidRDefault="006C0E54" w:rsidP="006C0E54">
      <w:pPr>
        <w:keepNext/>
        <w:keepLines/>
        <w:ind w:left="360" w:hanging="360"/>
      </w:pPr>
      <w:r>
        <w:t>A. </w:t>
      </w:r>
      <w:r w:rsidR="002816A8" w:rsidRPr="002816A8">
        <w:t>suggest that Miss</w:t>
      </w:r>
      <w:r w:rsidR="00FD2167">
        <w:t> </w:t>
      </w:r>
      <w:r w:rsidR="002816A8" w:rsidRPr="002816A8">
        <w:t>Spivey has an exaggerated view of what information should be considered common knowledge.</w:t>
      </w:r>
    </w:p>
    <w:p w14:paraId="167DD43A" w14:textId="59676A46" w:rsidR="006C0E54" w:rsidRDefault="006C0E54" w:rsidP="006C0E54">
      <w:pPr>
        <w:keepNext/>
        <w:keepLines/>
        <w:ind w:left="360" w:hanging="360"/>
      </w:pPr>
      <w:r>
        <w:t>B. </w:t>
      </w:r>
      <w:r w:rsidR="002816A8" w:rsidRPr="002816A8">
        <w:t>establish a friendly dynamic between the charming schoolchildren and their indulgent and doting new instructor.</w:t>
      </w:r>
    </w:p>
    <w:p w14:paraId="74436180" w14:textId="59C5D379" w:rsidR="006C0E54" w:rsidRDefault="006C0E54" w:rsidP="006C0E54">
      <w:pPr>
        <w:keepNext/>
        <w:keepLines/>
        <w:ind w:left="360" w:hanging="360"/>
      </w:pPr>
      <w:r>
        <w:t>C. </w:t>
      </w:r>
      <w:r w:rsidR="002816A8" w:rsidRPr="002816A8">
        <w:t xml:space="preserve">introduce </w:t>
      </w:r>
      <w:proofErr w:type="spellStart"/>
      <w:r w:rsidR="002816A8" w:rsidRPr="002816A8">
        <w:t>Ralphord</w:t>
      </w:r>
      <w:proofErr w:type="spellEnd"/>
      <w:r w:rsidR="002816A8" w:rsidRPr="002816A8">
        <w:t xml:space="preserve"> as a precocious young student and Miss</w:t>
      </w:r>
      <w:r w:rsidR="00FD2167">
        <w:t> </w:t>
      </w:r>
      <w:r w:rsidR="002816A8" w:rsidRPr="002816A8">
        <w:t>Spivey as a dismissive and disinterested teacher.</w:t>
      </w:r>
    </w:p>
    <w:p w14:paraId="580060B0" w14:textId="09D749AE" w:rsidR="006C0E54" w:rsidRDefault="006C0E54" w:rsidP="006C0E54">
      <w:pPr>
        <w:keepNext/>
        <w:keepLines/>
        <w:ind w:left="360" w:hanging="360"/>
      </w:pPr>
      <w:r>
        <w:t>D. </w:t>
      </w:r>
      <w:r w:rsidR="002816A8" w:rsidRPr="002816A8">
        <w:t>demonstrate that the children want to amuse Miss</w:t>
      </w:r>
      <w:r w:rsidR="00FD2167">
        <w:t> </w:t>
      </w:r>
      <w:r w:rsidR="002816A8" w:rsidRPr="002816A8">
        <w:t>Spivey with their</w:t>
      </w:r>
      <w:r w:rsidR="00912DDD">
        <w:t> </w:t>
      </w:r>
      <w:r w:rsidR="002816A8" w:rsidRPr="002816A8">
        <w:t>questions.</w:t>
      </w:r>
    </w:p>
    <w:p w14:paraId="218A1D13" w14:textId="77777777" w:rsidR="006549AE" w:rsidRDefault="006549AE" w:rsidP="006549AE"/>
    <w:p w14:paraId="4A8A3346" w14:textId="77777777" w:rsidR="006549AE" w:rsidRDefault="006549AE" w:rsidP="006549AE">
      <w:pPr>
        <w:pStyle w:val="Heading5"/>
      </w:pPr>
      <w:r>
        <w:lastRenderedPageBreak/>
        <w:t>Question 7.</w:t>
      </w:r>
    </w:p>
    <w:p w14:paraId="32DDE84F" w14:textId="6A72108D" w:rsidR="006549AE" w:rsidRDefault="002816A8" w:rsidP="006549AE">
      <w:pPr>
        <w:keepNext/>
        <w:keepLines/>
        <w:spacing w:after="240"/>
      </w:pPr>
      <w:r w:rsidRPr="002816A8">
        <w:t xml:space="preserve">In </w:t>
      </w:r>
      <w:hyperlink w:anchor="Stefaniak_paragraph3" w:history="1">
        <w:r w:rsidRPr="00BB566B">
          <w:rPr>
            <w:rStyle w:val="Hyperlink"/>
          </w:rPr>
          <w:t>paragraph</w:t>
        </w:r>
        <w:r w:rsidR="00335C56" w:rsidRPr="00BB566B">
          <w:rPr>
            <w:rStyle w:val="Hyperlink"/>
          </w:rPr>
          <w:t> 3</w:t>
        </w:r>
      </w:hyperlink>
      <w:r w:rsidRPr="002816A8">
        <w:t>, what is the narrator most likely suggesting by describing Miss</w:t>
      </w:r>
      <w:r w:rsidR="00FD2167">
        <w:t> </w:t>
      </w:r>
      <w:r w:rsidRPr="002816A8">
        <w:t>Spivey as having “</w:t>
      </w:r>
      <w:hyperlink w:anchor="Stefaniak_wandered" w:history="1">
        <w:r w:rsidRPr="00BB566B">
          <w:rPr>
            <w:rStyle w:val="Hyperlink"/>
          </w:rPr>
          <w:t>wandered</w:t>
        </w:r>
      </w:hyperlink>
      <w:r w:rsidRPr="002816A8">
        <w:t xml:space="preserve">” </w:t>
      </w:r>
      <w:r w:rsidR="00897F9D">
        <w:t>(s</w:t>
      </w:r>
      <w:r w:rsidR="00335C56">
        <w:t>entence 1 of paragraph 3</w:t>
      </w:r>
      <w:r w:rsidR="00897F9D">
        <w:t>)</w:t>
      </w:r>
      <w:r w:rsidRPr="002816A8">
        <w:t xml:space="preserve"> in one</w:t>
      </w:r>
      <w:r w:rsidR="007C4F4C">
        <w:t xml:space="preserve"> </w:t>
      </w:r>
      <w:r w:rsidRPr="002816A8">
        <w:t>situation and “</w:t>
      </w:r>
      <w:hyperlink w:anchor="Stefaniak_marched" w:history="1">
        <w:r w:rsidRPr="00BB566B">
          <w:rPr>
            <w:rStyle w:val="Hyperlink"/>
          </w:rPr>
          <w:t>marched</w:t>
        </w:r>
      </w:hyperlink>
      <w:r w:rsidRPr="002816A8">
        <w:t xml:space="preserve">” </w:t>
      </w:r>
      <w:r w:rsidR="00897F9D">
        <w:t>(s</w:t>
      </w:r>
      <w:r w:rsidR="00335C56">
        <w:t>entence 3 of paragraph 3</w:t>
      </w:r>
      <w:r w:rsidR="00897F9D">
        <w:t>)</w:t>
      </w:r>
      <w:r w:rsidRPr="002816A8">
        <w:t xml:space="preserve"> in another situation?</w:t>
      </w:r>
    </w:p>
    <w:p w14:paraId="0625FD6A" w14:textId="222B20F9" w:rsidR="006C0E54" w:rsidRDefault="006C0E54" w:rsidP="006C0E54">
      <w:pPr>
        <w:keepNext/>
        <w:keepLines/>
        <w:ind w:left="360" w:hanging="360"/>
      </w:pPr>
      <w:r>
        <w:t>A. </w:t>
      </w:r>
      <w:r w:rsidR="002816A8" w:rsidRPr="002816A8">
        <w:t>Dewey, knowing Miss</w:t>
      </w:r>
      <w:r w:rsidR="00FD2167">
        <w:t> </w:t>
      </w:r>
      <w:r w:rsidR="002816A8" w:rsidRPr="002816A8">
        <w:t>Spivey wasn’t very confident in her ability to teach, instilled in her a sense of determination.</w:t>
      </w:r>
    </w:p>
    <w:p w14:paraId="7A776F65" w14:textId="23325162" w:rsidR="006C0E54" w:rsidRDefault="006C0E54" w:rsidP="006C0E54">
      <w:pPr>
        <w:keepNext/>
        <w:keepLines/>
        <w:ind w:left="360" w:hanging="360"/>
      </w:pPr>
      <w:r>
        <w:t>B. </w:t>
      </w:r>
      <w:r w:rsidR="002816A8" w:rsidRPr="002816A8">
        <w:t>Talking with Dewey over coffee made Miss</w:t>
      </w:r>
      <w:r w:rsidR="00FD2167">
        <w:t> </w:t>
      </w:r>
      <w:r w:rsidR="002816A8" w:rsidRPr="002816A8">
        <w:t>Spivey realize how excited she was to teach in the poorest, most remote corner of</w:t>
      </w:r>
      <w:r w:rsidR="00912DDD">
        <w:t> </w:t>
      </w:r>
      <w:r w:rsidR="002816A8" w:rsidRPr="002816A8">
        <w:t>America.</w:t>
      </w:r>
    </w:p>
    <w:p w14:paraId="52F9761E" w14:textId="35E07432" w:rsidR="006C0E54" w:rsidRDefault="006C0E54" w:rsidP="006C0E54">
      <w:pPr>
        <w:keepNext/>
        <w:keepLines/>
        <w:ind w:left="360" w:hanging="360"/>
      </w:pPr>
      <w:r>
        <w:t>C. </w:t>
      </w:r>
      <w:r w:rsidR="002816A8" w:rsidRPr="002816A8">
        <w:t>After two</w:t>
      </w:r>
      <w:r w:rsidR="008D4547">
        <w:t xml:space="preserve"> </w:t>
      </w:r>
      <w:r w:rsidR="002816A8" w:rsidRPr="002816A8">
        <w:t>years spent studying, Miss</w:t>
      </w:r>
      <w:r w:rsidR="00FD2167">
        <w:t> </w:t>
      </w:r>
      <w:r w:rsidR="002816A8" w:rsidRPr="002816A8">
        <w:t>Spivey was anxious to start teaching and be in charge of her own classroom.</w:t>
      </w:r>
    </w:p>
    <w:p w14:paraId="473543A0" w14:textId="144F11B7" w:rsidR="006C0E54" w:rsidRDefault="006C0E54" w:rsidP="006C0E54">
      <w:pPr>
        <w:keepNext/>
        <w:keepLines/>
        <w:ind w:left="360" w:hanging="360"/>
      </w:pPr>
      <w:r>
        <w:t>D. </w:t>
      </w:r>
      <w:r w:rsidR="002816A8" w:rsidRPr="002816A8">
        <w:t>Miss</w:t>
      </w:r>
      <w:r w:rsidR="00FD2167">
        <w:t> </w:t>
      </w:r>
      <w:r w:rsidR="002816A8" w:rsidRPr="002816A8">
        <w:t>Spivey’s initial encounter with Dewey’s ideas was somewhat accidental but ultimately motivated her to decisive action.</w:t>
      </w:r>
    </w:p>
    <w:p w14:paraId="61702C16" w14:textId="77777777" w:rsidR="006549AE" w:rsidRDefault="006549AE" w:rsidP="006549AE"/>
    <w:p w14:paraId="27583577" w14:textId="77777777" w:rsidR="006549AE" w:rsidRDefault="006549AE" w:rsidP="006549AE">
      <w:pPr>
        <w:pStyle w:val="Heading5"/>
      </w:pPr>
      <w:r>
        <w:t>Question 8.</w:t>
      </w:r>
    </w:p>
    <w:p w14:paraId="7E07D82A" w14:textId="7C3A9E2A" w:rsidR="006549AE" w:rsidRDefault="002816A8" w:rsidP="006549AE">
      <w:pPr>
        <w:keepNext/>
        <w:keepLines/>
        <w:spacing w:after="240"/>
      </w:pPr>
      <w:r w:rsidRPr="002816A8">
        <w:t xml:space="preserve">According to the </w:t>
      </w:r>
      <w:hyperlink w:anchor="Stefaniak_passage" w:history="1">
        <w:r w:rsidRPr="00BB566B">
          <w:rPr>
            <w:rStyle w:val="Hyperlink"/>
          </w:rPr>
          <w:t>passage</w:t>
        </w:r>
      </w:hyperlink>
      <w:r w:rsidRPr="002816A8">
        <w:t>, Miss</w:t>
      </w:r>
      <w:r w:rsidR="00FD2167">
        <w:t> </w:t>
      </w:r>
      <w:r w:rsidRPr="002816A8">
        <w:t xml:space="preserve">Spivey ended up in </w:t>
      </w:r>
      <w:proofErr w:type="spellStart"/>
      <w:r w:rsidRPr="002816A8">
        <w:t>Threestep</w:t>
      </w:r>
      <w:proofErr w:type="spellEnd"/>
      <w:r w:rsidRPr="002816A8">
        <w:t xml:space="preserve"> as a direct result of</w:t>
      </w:r>
    </w:p>
    <w:p w14:paraId="0DFCBD78" w14:textId="0C04B39F" w:rsidR="006C0E54" w:rsidRDefault="006C0E54" w:rsidP="006C0E54">
      <w:pPr>
        <w:keepNext/>
        <w:keepLines/>
        <w:ind w:left="360" w:hanging="360"/>
      </w:pPr>
      <w:r>
        <w:t>A. </w:t>
      </w:r>
      <w:r w:rsidR="002816A8" w:rsidRPr="002816A8">
        <w:t>her friendship with Janet</w:t>
      </w:r>
      <w:r w:rsidR="00FD2167">
        <w:t> </w:t>
      </w:r>
      <w:r w:rsidR="002816A8" w:rsidRPr="002816A8">
        <w:t>Miller.</w:t>
      </w:r>
    </w:p>
    <w:p w14:paraId="33FD61F6" w14:textId="3BC299CE" w:rsidR="006C0E54" w:rsidRDefault="006C0E54" w:rsidP="006C0E54">
      <w:pPr>
        <w:keepNext/>
        <w:keepLines/>
        <w:ind w:left="360" w:hanging="360"/>
      </w:pPr>
      <w:r>
        <w:t>B. </w:t>
      </w:r>
      <w:r w:rsidR="002816A8" w:rsidRPr="002816A8">
        <w:t>attending college in New</w:t>
      </w:r>
      <w:r w:rsidR="00FD2167">
        <w:t> </w:t>
      </w:r>
      <w:r w:rsidR="002816A8" w:rsidRPr="002816A8">
        <w:t>York</w:t>
      </w:r>
      <w:r w:rsidR="00FD2167">
        <w:t> </w:t>
      </w:r>
      <w:r w:rsidR="002816A8" w:rsidRPr="002816A8">
        <w:t>City.</w:t>
      </w:r>
    </w:p>
    <w:p w14:paraId="1AA3EB24" w14:textId="506CC9A4" w:rsidR="006C0E54" w:rsidRDefault="006C0E54" w:rsidP="006C0E54">
      <w:pPr>
        <w:keepNext/>
        <w:keepLines/>
        <w:ind w:left="360" w:hanging="360"/>
      </w:pPr>
      <w:r>
        <w:t>C. </w:t>
      </w:r>
      <w:r w:rsidR="002816A8" w:rsidRPr="002816A8">
        <w:t>talking with a woman at the W</w:t>
      </w:r>
      <w:r w:rsidR="002816A8" w:rsidRPr="002816A8">
        <w:rPr>
          <w:sz w:val="2"/>
          <w:szCs w:val="2"/>
        </w:rPr>
        <w:t> </w:t>
      </w:r>
      <w:r w:rsidR="002816A8" w:rsidRPr="002816A8">
        <w:t>P</w:t>
      </w:r>
      <w:r w:rsidR="002816A8" w:rsidRPr="002816A8">
        <w:rPr>
          <w:sz w:val="2"/>
          <w:szCs w:val="2"/>
        </w:rPr>
        <w:t> </w:t>
      </w:r>
      <w:r w:rsidR="002816A8" w:rsidRPr="002816A8">
        <w:t>A.</w:t>
      </w:r>
    </w:p>
    <w:p w14:paraId="1D809694" w14:textId="4BC17472" w:rsidR="006C0E54" w:rsidRDefault="006C0E54" w:rsidP="006C0E54">
      <w:pPr>
        <w:keepNext/>
        <w:keepLines/>
        <w:ind w:left="360" w:hanging="360"/>
      </w:pPr>
      <w:r>
        <w:t>D. </w:t>
      </w:r>
      <w:r w:rsidR="002816A8" w:rsidRPr="002816A8">
        <w:t>Miss</w:t>
      </w:r>
      <w:r w:rsidR="00FD2167">
        <w:t> </w:t>
      </w:r>
      <w:r w:rsidR="002816A8" w:rsidRPr="002816A8">
        <w:t>Chandler’s retirement from teaching.</w:t>
      </w:r>
    </w:p>
    <w:p w14:paraId="691D5EB7" w14:textId="77777777" w:rsidR="006549AE" w:rsidRDefault="006549AE" w:rsidP="006549AE"/>
    <w:p w14:paraId="26C7801A" w14:textId="77777777" w:rsidR="006549AE" w:rsidRDefault="006549AE" w:rsidP="006549AE">
      <w:pPr>
        <w:pStyle w:val="Heading5"/>
      </w:pPr>
      <w:bookmarkStart w:id="17" w:name="_Question_9."/>
      <w:bookmarkEnd w:id="17"/>
      <w:r>
        <w:lastRenderedPageBreak/>
        <w:t>Question 9.</w:t>
      </w:r>
    </w:p>
    <w:p w14:paraId="4E8A3551" w14:textId="14E1C565" w:rsidR="006549AE" w:rsidRDefault="002C7D2B" w:rsidP="006549AE">
      <w:pPr>
        <w:keepNext/>
        <w:keepLines/>
        <w:spacing w:after="240"/>
      </w:pPr>
      <w:r w:rsidRPr="002C7D2B">
        <w:t xml:space="preserve">In the </w:t>
      </w:r>
      <w:hyperlink w:anchor="Stefaniak_passage" w:history="1">
        <w:r w:rsidRPr="00BB566B">
          <w:rPr>
            <w:rStyle w:val="Hyperlink"/>
          </w:rPr>
          <w:t>passage</w:t>
        </w:r>
      </w:hyperlink>
      <w:r w:rsidRPr="002C7D2B">
        <w:t>, when Miss</w:t>
      </w:r>
      <w:r w:rsidR="00FD2167">
        <w:t> </w:t>
      </w:r>
      <w:r w:rsidRPr="002C7D2B">
        <w:t>Spivey announces that she had seen camels, the students’ reaction suggests that they are</w:t>
      </w:r>
    </w:p>
    <w:p w14:paraId="272C5665" w14:textId="4872D03F" w:rsidR="006C0E54" w:rsidRDefault="006C0E54" w:rsidP="006C0E54">
      <w:pPr>
        <w:keepNext/>
        <w:keepLines/>
        <w:ind w:left="360" w:hanging="360"/>
      </w:pPr>
      <w:r>
        <w:t>A. </w:t>
      </w:r>
      <w:r w:rsidR="002C7D2B" w:rsidRPr="002C7D2B">
        <w:t>delighted.</w:t>
      </w:r>
    </w:p>
    <w:p w14:paraId="6AFB1EBB" w14:textId="5D1AFB83" w:rsidR="006C0E54" w:rsidRDefault="006C0E54" w:rsidP="006C0E54">
      <w:pPr>
        <w:keepNext/>
        <w:keepLines/>
        <w:ind w:left="360" w:hanging="360"/>
      </w:pPr>
      <w:r>
        <w:t>B. </w:t>
      </w:r>
      <w:r w:rsidR="002C7D2B" w:rsidRPr="002C7D2B">
        <w:t>fascinated.</w:t>
      </w:r>
    </w:p>
    <w:p w14:paraId="3ED6D50F" w14:textId="28E140AE" w:rsidR="006C0E54" w:rsidRDefault="006C0E54" w:rsidP="006C0E54">
      <w:pPr>
        <w:keepNext/>
        <w:keepLines/>
        <w:ind w:left="360" w:hanging="360"/>
      </w:pPr>
      <w:r>
        <w:t>C. </w:t>
      </w:r>
      <w:r w:rsidR="002C7D2B" w:rsidRPr="002C7D2B">
        <w:t>baffled.</w:t>
      </w:r>
    </w:p>
    <w:p w14:paraId="52B8744B" w14:textId="6D447AA6" w:rsidR="006C0E54" w:rsidRDefault="006C0E54" w:rsidP="006C0E54">
      <w:pPr>
        <w:keepNext/>
        <w:keepLines/>
        <w:ind w:left="360" w:hanging="360"/>
      </w:pPr>
      <w:r>
        <w:t>D. </w:t>
      </w:r>
      <w:r w:rsidR="002C7D2B" w:rsidRPr="002C7D2B">
        <w:t>worried.</w:t>
      </w:r>
    </w:p>
    <w:p w14:paraId="095244E8" w14:textId="77777777" w:rsidR="006549AE" w:rsidRDefault="006549AE" w:rsidP="006549AE"/>
    <w:p w14:paraId="342A1BB9" w14:textId="77777777" w:rsidR="006549AE" w:rsidRDefault="006549AE" w:rsidP="006549AE">
      <w:pPr>
        <w:pStyle w:val="Heading5"/>
      </w:pPr>
      <w:r>
        <w:t>Question 10.</w:t>
      </w:r>
    </w:p>
    <w:p w14:paraId="4E765ED3" w14:textId="3F5E33AE" w:rsidR="006549AE" w:rsidRDefault="002C7D2B" w:rsidP="006549AE">
      <w:pPr>
        <w:keepNext/>
        <w:keepLines/>
        <w:spacing w:after="240"/>
      </w:pPr>
      <w:r w:rsidRPr="002C7D2B">
        <w:t xml:space="preserve">Which choice provides the best evidence for the answer to </w:t>
      </w:r>
      <w:hyperlink w:anchor="_Question_9." w:history="1">
        <w:r w:rsidRPr="00BB566B">
          <w:rPr>
            <w:rStyle w:val="Hyperlink"/>
          </w:rPr>
          <w:t>question</w:t>
        </w:r>
        <w:r w:rsidR="00235531" w:rsidRPr="00BB566B">
          <w:rPr>
            <w:rStyle w:val="Hyperlink"/>
          </w:rPr>
          <w:t> 9</w:t>
        </w:r>
      </w:hyperlink>
      <w:r w:rsidRPr="002C7D2B">
        <w:t>?</w:t>
      </w:r>
    </w:p>
    <w:p w14:paraId="2E209D98" w14:textId="12A4CD57" w:rsidR="006C0E54" w:rsidRDefault="006C0E54" w:rsidP="006C0E54">
      <w:pPr>
        <w:keepNext/>
        <w:keepLines/>
        <w:ind w:left="360" w:hanging="360"/>
      </w:pPr>
      <w:r>
        <w:t>A. </w:t>
      </w:r>
      <w:r w:rsidR="00470CB7">
        <w:t>Sentence 5</w:t>
      </w:r>
      <w:r w:rsidR="00335C56">
        <w:t xml:space="preserve"> of paragraph 8</w:t>
      </w:r>
      <w:r w:rsidR="00897F9D">
        <w:t xml:space="preserve"> </w:t>
      </w:r>
      <w:r w:rsidR="002C7D2B" w:rsidRPr="002C7D2B">
        <w:t>(“</w:t>
      </w:r>
      <w:hyperlink w:anchor="Stefaniak_P08S05" w:history="1">
        <w:r w:rsidR="002C7D2B" w:rsidRPr="00BB566B">
          <w:rPr>
            <w:rStyle w:val="Hyperlink"/>
          </w:rPr>
          <w:t xml:space="preserve">She </w:t>
        </w:r>
        <w:proofErr w:type="gramStart"/>
        <w:r w:rsidR="002C7D2B" w:rsidRPr="00BB566B">
          <w:rPr>
            <w:rStyle w:val="Hyperlink"/>
          </w:rPr>
          <w:t>looked</w:t>
        </w:r>
        <w:r w:rsidR="00766595" w:rsidRPr="00BB566B">
          <w:rPr>
            <w:rStyle w:val="Hyperlink"/>
          </w:rPr>
          <w:t> .</w:t>
        </w:r>
        <w:proofErr w:type="gramEnd"/>
        <w:r w:rsidR="00766595" w:rsidRPr="00BB566B">
          <w:rPr>
            <w:rStyle w:val="Hyperlink"/>
          </w:rPr>
          <w:t xml:space="preserve"> . . </w:t>
        </w:r>
        <w:r w:rsidR="002C7D2B" w:rsidRPr="00BB566B">
          <w:rPr>
            <w:rStyle w:val="Hyperlink"/>
          </w:rPr>
          <w:t>thought</w:t>
        </w:r>
      </w:hyperlink>
      <w:r w:rsidR="002C7D2B" w:rsidRPr="002C7D2B">
        <w:t>”)</w:t>
      </w:r>
    </w:p>
    <w:p w14:paraId="344A9B00" w14:textId="187A3D60" w:rsidR="006C0E54" w:rsidRDefault="006C0E54" w:rsidP="006C0E54">
      <w:pPr>
        <w:keepNext/>
        <w:keepLines/>
        <w:ind w:left="360" w:hanging="360"/>
      </w:pPr>
      <w:r>
        <w:t>B. </w:t>
      </w:r>
      <w:r w:rsidR="00470CB7">
        <w:t>Sentence 1</w:t>
      </w:r>
      <w:r w:rsidR="00335C56">
        <w:t xml:space="preserve"> of paragraph 9</w:t>
      </w:r>
      <w:r w:rsidR="00897F9D">
        <w:t xml:space="preserve"> </w:t>
      </w:r>
      <w:r w:rsidR="00766595">
        <w:t>(“</w:t>
      </w:r>
      <w:hyperlink w:anchor="Stefaniak_P09S01" w:history="1">
        <w:r w:rsidR="00766595" w:rsidRPr="00BB566B">
          <w:rPr>
            <w:rStyle w:val="Hyperlink"/>
          </w:rPr>
          <w:t xml:space="preserve">We </w:t>
        </w:r>
        <w:proofErr w:type="gramStart"/>
        <w:r w:rsidR="00766595" w:rsidRPr="00BB566B">
          <w:rPr>
            <w:rStyle w:val="Hyperlink"/>
          </w:rPr>
          <w:t>all .</w:t>
        </w:r>
        <w:proofErr w:type="gramEnd"/>
        <w:r w:rsidR="00766595" w:rsidRPr="00BB566B">
          <w:rPr>
            <w:rStyle w:val="Hyperlink"/>
          </w:rPr>
          <w:t xml:space="preserve"> . . </w:t>
        </w:r>
        <w:r w:rsidR="002C7D2B" w:rsidRPr="00BB566B">
          <w:rPr>
            <w:rStyle w:val="Hyperlink"/>
          </w:rPr>
          <w:t>up</w:t>
        </w:r>
      </w:hyperlink>
      <w:r w:rsidR="002C7D2B" w:rsidRPr="002C7D2B">
        <w:t>”)</w:t>
      </w:r>
    </w:p>
    <w:p w14:paraId="2D290D1E" w14:textId="3635A3ED" w:rsidR="006C0E54" w:rsidRDefault="006C0E54" w:rsidP="006C0E54">
      <w:pPr>
        <w:keepNext/>
        <w:keepLines/>
        <w:ind w:left="360" w:hanging="360"/>
      </w:pPr>
      <w:r>
        <w:t>C. </w:t>
      </w:r>
      <w:r w:rsidR="00470CB7">
        <w:t>Sentence 1</w:t>
      </w:r>
      <w:r w:rsidR="00335C56">
        <w:t xml:space="preserve"> of paragraph 10 </w:t>
      </w:r>
      <w:r w:rsidR="00766595">
        <w:t>(“</w:t>
      </w:r>
      <w:hyperlink w:anchor="Stefaniak_P10S01" w:history="1">
        <w:r w:rsidR="00766595" w:rsidRPr="00BB566B">
          <w:rPr>
            <w:rStyle w:val="Hyperlink"/>
          </w:rPr>
          <w:t xml:space="preserve">She </w:t>
        </w:r>
        <w:proofErr w:type="gramStart"/>
        <w:r w:rsidR="00766595" w:rsidRPr="00BB566B">
          <w:rPr>
            <w:rStyle w:val="Hyperlink"/>
          </w:rPr>
          <w:t>means .</w:t>
        </w:r>
        <w:proofErr w:type="gramEnd"/>
        <w:r w:rsidR="00766595" w:rsidRPr="00BB566B">
          <w:rPr>
            <w:rStyle w:val="Hyperlink"/>
          </w:rPr>
          <w:t xml:space="preserve"> . . </w:t>
        </w:r>
        <w:r w:rsidR="002C7D2B" w:rsidRPr="00BB566B">
          <w:rPr>
            <w:rStyle w:val="Hyperlink"/>
          </w:rPr>
          <w:t>room</w:t>
        </w:r>
      </w:hyperlink>
      <w:r w:rsidR="002C7D2B" w:rsidRPr="002C7D2B">
        <w:t>”)</w:t>
      </w:r>
    </w:p>
    <w:p w14:paraId="1AE901A1" w14:textId="1DD9673A" w:rsidR="006C0E54" w:rsidRDefault="006C0E54" w:rsidP="006C0E54">
      <w:pPr>
        <w:keepNext/>
        <w:keepLines/>
        <w:ind w:left="360" w:hanging="360"/>
      </w:pPr>
      <w:r>
        <w:t>D. </w:t>
      </w:r>
      <w:r w:rsidR="00897F9D">
        <w:t>Sentence </w:t>
      </w:r>
      <w:r w:rsidR="00335C56">
        <w:t>2 of paragraph 11</w:t>
      </w:r>
      <w:r w:rsidR="00897F9D">
        <w:t xml:space="preserve"> </w:t>
      </w:r>
      <w:r w:rsidR="002C7D2B" w:rsidRPr="002C7D2B">
        <w:t>(“</w:t>
      </w:r>
      <w:hyperlink w:anchor="Stefaniak_P11S02" w:history="1">
        <w:proofErr w:type="gramStart"/>
        <w:r w:rsidR="002C7D2B" w:rsidRPr="00DE6E93">
          <w:rPr>
            <w:rStyle w:val="Hyperlink"/>
          </w:rPr>
          <w:t>Instead</w:t>
        </w:r>
        <w:r w:rsidR="00766595" w:rsidRPr="00DE6E93">
          <w:rPr>
            <w:rStyle w:val="Hyperlink"/>
          </w:rPr>
          <w:t> .</w:t>
        </w:r>
        <w:proofErr w:type="gramEnd"/>
        <w:r w:rsidR="00766595" w:rsidRPr="00DE6E93">
          <w:rPr>
            <w:rStyle w:val="Hyperlink"/>
          </w:rPr>
          <w:t xml:space="preserve"> . . </w:t>
        </w:r>
        <w:r w:rsidR="002C7D2B" w:rsidRPr="00DE6E93">
          <w:rPr>
            <w:rStyle w:val="Hyperlink"/>
          </w:rPr>
          <w:t>right</w:t>
        </w:r>
      </w:hyperlink>
      <w:r w:rsidR="002C7D2B" w:rsidRPr="002C7D2B">
        <w:t>”)</w:t>
      </w:r>
    </w:p>
    <w:p w14:paraId="77F04D22" w14:textId="77777777" w:rsidR="006549AE" w:rsidRDefault="006549AE" w:rsidP="006549AE"/>
    <w:p w14:paraId="4E87442F" w14:textId="50C6379E" w:rsidR="009C53CB" w:rsidRDefault="009C53CB" w:rsidP="009C53CB">
      <w:pPr>
        <w:pStyle w:val="Heading4"/>
      </w:pPr>
      <w:r>
        <w:lastRenderedPageBreak/>
        <w:t>Questions 11 through 21 are based on the following passage</w:t>
      </w:r>
      <w:r w:rsidRPr="009C53CB">
        <w:t xml:space="preserve"> and supplementary material</w:t>
      </w:r>
      <w:r>
        <w:t>.</w:t>
      </w:r>
    </w:p>
    <w:p w14:paraId="287EA59A" w14:textId="405504D2" w:rsidR="009C53CB" w:rsidRPr="00F32E6E" w:rsidRDefault="009C53CB" w:rsidP="00F32E6E">
      <w:pPr>
        <w:keepNext/>
        <w:keepLines/>
        <w:rPr>
          <w:b/>
        </w:rPr>
      </w:pPr>
      <w:r w:rsidRPr="009C53CB">
        <w:rPr>
          <w:b/>
        </w:rPr>
        <w:t>This passage is adapted from David</w:t>
      </w:r>
      <w:r w:rsidR="00FD2167">
        <w:t> </w:t>
      </w:r>
      <w:r w:rsidRPr="009C53CB">
        <w:rPr>
          <w:b/>
        </w:rPr>
        <w:t xml:space="preserve">Owen, </w:t>
      </w:r>
      <w:r w:rsidRPr="001B5288">
        <w:rPr>
          <w:b/>
          <w:i/>
        </w:rPr>
        <w:t>The Conundrum: How Scientific Innovation, Increased Efficiency, and Good Intentions Can Make Our Energy and Climate Problems Worse</w:t>
      </w:r>
      <w:r w:rsidRPr="009C53CB">
        <w:rPr>
          <w:b/>
        </w:rPr>
        <w:t>. ©2011 by David</w:t>
      </w:r>
      <w:r w:rsidR="00FD2167">
        <w:t> </w:t>
      </w:r>
      <w:r w:rsidRPr="009C53CB">
        <w:rPr>
          <w:b/>
        </w:rPr>
        <w:t>Owen</w:t>
      </w:r>
      <w:r w:rsidRPr="00A35D22">
        <w:rPr>
          <w:b/>
        </w:rPr>
        <w:t>.</w:t>
      </w:r>
    </w:p>
    <w:p w14:paraId="61AFEC09" w14:textId="77777777" w:rsidR="002E0BF2" w:rsidRDefault="002E0BF2" w:rsidP="00EF0F58">
      <w:pPr>
        <w:keepNext/>
      </w:pPr>
    </w:p>
    <w:p w14:paraId="4AD1B64D" w14:textId="3C2DB3BC" w:rsidR="00F32E6E" w:rsidRDefault="00F32E6E" w:rsidP="00EF0F58">
      <w:pPr>
        <w:keepNext/>
        <w:keepLines/>
      </w:pPr>
      <w:bookmarkStart w:id="18" w:name="Owen_P01S01"/>
      <w:bookmarkStart w:id="19" w:name="Owen_paragraph1"/>
      <w:bookmarkStart w:id="20" w:name="Owen_passage"/>
      <w:r w:rsidRPr="00F32E6E">
        <w:t>Building good transit isn’t a bad idea, but it can actually backfire if the new trains and buses merely clear space on highway lanes for those who would prefer to drive—a group that, historically, has included almost everyone with access to a car.</w:t>
      </w:r>
      <w:bookmarkEnd w:id="18"/>
      <w:r w:rsidRPr="00F32E6E">
        <w:t xml:space="preserve"> </w:t>
      </w:r>
      <w:bookmarkStart w:id="21" w:name="Owen_P01S02"/>
      <w:r w:rsidRPr="00F32E6E">
        <w:t>To have environmental value, new transit has to replace and eliminate driving on a scale sufficient to cut energy consumption overall.</w:t>
      </w:r>
      <w:bookmarkEnd w:id="21"/>
      <w:r w:rsidRPr="00F32E6E">
        <w:t xml:space="preserve"> </w:t>
      </w:r>
      <w:bookmarkStart w:id="22" w:name="Owen_P01S03"/>
      <w:r w:rsidRPr="00F32E6E">
        <w:t xml:space="preserve">That means that a new transit system has to be </w:t>
      </w:r>
      <w:bookmarkStart w:id="23" w:name="Owen_backedup"/>
      <w:r w:rsidRPr="00F32E6E">
        <w:t>backed up</w:t>
      </w:r>
      <w:bookmarkEnd w:id="23"/>
      <w:r w:rsidRPr="00F32E6E">
        <w:t xml:space="preserve"> by something that impels complementary reductions in car use—say, the physical elimination of traffic lanes or the conversion of existing roadways into bike or bus lanes, ideally in combination with higher fuel taxes, parking fees, and tolls.</w:t>
      </w:r>
      <w:bookmarkEnd w:id="22"/>
      <w:r w:rsidRPr="00F32E6E">
        <w:t xml:space="preserve"> Needless to say, those ideas are not popular. </w:t>
      </w:r>
      <w:bookmarkStart w:id="24" w:name="Owen_P01S05"/>
      <w:r w:rsidRPr="00F32E6E">
        <w:t>But they’re necessary, because you can’t make people drive less, in the long run, by taking steps that make driving more pleasant, economical, and productive.</w:t>
      </w:r>
      <w:bookmarkEnd w:id="19"/>
      <w:bookmarkEnd w:id="24"/>
    </w:p>
    <w:p w14:paraId="6A4B797E" w14:textId="7C62EA3F" w:rsidR="00F32E6E" w:rsidRDefault="00F32E6E" w:rsidP="00443F10">
      <w:pPr>
        <w:tabs>
          <w:tab w:val="left" w:pos="3787"/>
        </w:tabs>
      </w:pPr>
    </w:p>
    <w:p w14:paraId="1FED1456" w14:textId="0E6658A7" w:rsidR="009C53CB" w:rsidRDefault="009C53CB" w:rsidP="009C53CB">
      <w:bookmarkStart w:id="25" w:name="Owen_P02S01"/>
      <w:r>
        <w:t>One</w:t>
      </w:r>
      <w:r w:rsidR="00A710DE">
        <w:t xml:space="preserve"> </w:t>
      </w:r>
      <w:r>
        <w:t>of the few forces with a proven ability to slow the growth of suburban sprawl has been the ultimately finite tolerance of commuters for long, annoying commutes.</w:t>
      </w:r>
      <w:bookmarkEnd w:id="25"/>
      <w:r>
        <w:t xml:space="preserve"> </w:t>
      </w:r>
      <w:bookmarkStart w:id="26" w:name="Owen_P02S02"/>
      <w:r>
        <w:t>That tolerance has grown in recent decades, and not just in the United</w:t>
      </w:r>
      <w:r w:rsidR="00FD2167">
        <w:t> </w:t>
      </w:r>
      <w:r>
        <w:t>States, but it isn’t unlimited, and even people who don’t seem to mind spending half their day in a car eventually reach a point where, finally, enough is enough.</w:t>
      </w:r>
      <w:bookmarkEnd w:id="26"/>
      <w:r>
        <w:t xml:space="preserve"> That means that traffic congestion can have environmental value, since it lengthens commuting times and, by doing so, discourages the proliferation of still more energy</w:t>
      </w:r>
      <w:r w:rsidR="00F80B46">
        <w:noBreakHyphen/>
      </w:r>
      <w:r>
        <w:t xml:space="preserve">hungry subdivisions—unless we made the congestion go away. </w:t>
      </w:r>
      <w:bookmarkStart w:id="27" w:name="Owen_P02FirstPartS04"/>
      <w:r>
        <w:t>If, in a misguided effort to do something of environmental value, municipalities take steps that make long</w:t>
      </w:r>
      <w:r w:rsidR="00F80B46">
        <w:noBreakHyphen/>
      </w:r>
      <w:r>
        <w:t xml:space="preserve">distance </w:t>
      </w:r>
      <w:r>
        <w:lastRenderedPageBreak/>
        <w:t>car commuting faster or more convenient—by adding lanes, building bypasses, employing traffic</w:t>
      </w:r>
      <w:r w:rsidR="00F80B46">
        <w:noBreakHyphen/>
      </w:r>
      <w:r>
        <w:t>control measures that make it possible for existing roads to accommodate more cars with fewer delays, replacing tollbooths with radio</w:t>
      </w:r>
      <w:r w:rsidR="00F80B46">
        <w:noBreakHyphen/>
      </w:r>
      <w:r>
        <w:t>based systems that don’t require drivers even to slow down—we actually make the sprawl problem worse,</w:t>
      </w:r>
      <w:bookmarkEnd w:id="27"/>
      <w:r>
        <w:t xml:space="preserve"> by indirectly encouraging people to live still farther from their jobs, stores, schools, and doctors’ offices, and by forcing municipalities to further extend road networks, power grids, water lines, a</w:t>
      </w:r>
      <w:r w:rsidR="00677DE0">
        <w:t xml:space="preserve">nd other civic infrastructure. </w:t>
      </w:r>
      <w:r>
        <w:t>If you cut commuting time by 10</w:t>
      </w:r>
      <w:r w:rsidR="00A710DE">
        <w:t> </w:t>
      </w:r>
      <w:r>
        <w:t>percent, people who now drive fifty</w:t>
      </w:r>
      <w:r w:rsidR="000968EC">
        <w:t xml:space="preserve"> </w:t>
      </w:r>
      <w:r>
        <w:t>miles each way to work can justify moving five</w:t>
      </w:r>
      <w:r w:rsidR="000968EC">
        <w:t xml:space="preserve"> </w:t>
      </w:r>
      <w:r>
        <w:t>miles farther out, because their travel time won’t change. This is how metropolitan areas metastasize. It’s the history of suburban expansion.</w:t>
      </w:r>
    </w:p>
    <w:p w14:paraId="34FEFFBE" w14:textId="77777777" w:rsidR="002E0BF2" w:rsidRDefault="002E0BF2" w:rsidP="009C53CB"/>
    <w:p w14:paraId="6531FD8F" w14:textId="35A5FA22" w:rsidR="009C53CB" w:rsidRDefault="009C53CB" w:rsidP="009C53CB">
      <w:r>
        <w:t>Traffic congestion isn’t an environmental problem; traffic is. Relieving congestion without doing anything to reduce the total volume of cars can only make the real problem worse. Highway engineers have known for a long time that building new car lanes reduces congestion only temporarily, because the new lanes foster additional driving—a phenomenon called induced traffic. Widening roads makes traffic move faster in the short term, but the improved conditions eventually attract additional drivers and entice current drivers to drive more, and congestion reappears, but with more cars—and that gets people thinking about widening roads again.</w:t>
      </w:r>
      <w:r w:rsidR="002E0BF2">
        <w:t xml:space="preserve"> </w:t>
      </w:r>
      <w:bookmarkStart w:id="28" w:name="Owen_P03S05"/>
      <w:r>
        <w:t>Moving drivers out of cars and into other forms of transportation can have the same effect, if existing traffic lanes are kept in service: road space begets road use.</w:t>
      </w:r>
      <w:bookmarkEnd w:id="28"/>
    </w:p>
    <w:p w14:paraId="3B79C996" w14:textId="77777777" w:rsidR="002E0BF2" w:rsidRDefault="002E0BF2" w:rsidP="009C53CB"/>
    <w:p w14:paraId="4DDDBC22" w14:textId="6FAF8A31" w:rsidR="009C53CB" w:rsidRDefault="009C53CB" w:rsidP="009C53CB">
      <w:r>
        <w:t>One</w:t>
      </w:r>
      <w:r w:rsidR="00A710DE">
        <w:t xml:space="preserve"> </w:t>
      </w:r>
      <w:r>
        <w:t xml:space="preserve">of the arguments that cities inevitably make in promoting transit plans is that the new system, by relieving automobile congestion, will improve the lives of those who continue to drive. No one ever </w:t>
      </w:r>
      <w:bookmarkStart w:id="29" w:name="Owen_promotes"/>
      <w:r>
        <w:t>promotes</w:t>
      </w:r>
      <w:bookmarkEnd w:id="29"/>
      <w:r>
        <w:t xml:space="preserve"> a transit scheme by arguing that it would make traveling less convenient—even though, from an environmental perspective, inconvenient travel is a worthy goal.</w:t>
      </w:r>
      <w:bookmarkEnd w:id="20"/>
    </w:p>
    <w:p w14:paraId="1D754EA5" w14:textId="77777777" w:rsidR="000F0E18" w:rsidRDefault="000F0E18" w:rsidP="009C53CB"/>
    <w:p w14:paraId="183F2EC2" w14:textId="77777777" w:rsidR="00844CDA" w:rsidRPr="0076105E" w:rsidRDefault="00844CDA" w:rsidP="00844CDA">
      <w:pPr>
        <w:pStyle w:val="Heading4"/>
      </w:pPr>
      <w:r w:rsidRPr="00D9117A">
        <w:lastRenderedPageBreak/>
        <w:t xml:space="preserve">Note: The following </w:t>
      </w:r>
      <w:r>
        <w:t>two figures supplement</w:t>
      </w:r>
      <w:r w:rsidRPr="00D9117A">
        <w:t xml:space="preserve"> this passage.</w:t>
      </w:r>
    </w:p>
    <w:p w14:paraId="4AF18FF5" w14:textId="24E60DEB" w:rsidR="00844CDA" w:rsidRDefault="00844CDA" w:rsidP="00844CDA">
      <w:pPr>
        <w:keepNext/>
        <w:spacing w:after="120"/>
      </w:pPr>
      <w:bookmarkStart w:id="30" w:name="Owen_figure1"/>
      <w:r w:rsidRPr="00DE77EC">
        <w:t>Figure 1</w:t>
      </w:r>
    </w:p>
    <w:p w14:paraId="3BC12EF8" w14:textId="40D34124" w:rsidR="00B24494" w:rsidRPr="00DE77EC" w:rsidRDefault="00B24494" w:rsidP="00844CDA">
      <w:pPr>
        <w:keepNext/>
        <w:spacing w:after="120"/>
      </w:pPr>
      <w:r>
        <w:rPr>
          <w:noProof/>
        </w:rPr>
        <w:drawing>
          <wp:inline distT="0" distB="0" distL="0" distR="0" wp14:anchorId="0376CBBD" wp14:editId="37FE41A8">
            <wp:extent cx="5404104" cy="43708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H537446s1_LT20.jpg"/>
                    <pic:cNvPicPr/>
                  </pic:nvPicPr>
                  <pic:blipFill>
                    <a:blip r:embed="rId8">
                      <a:extLst>
                        <a:ext uri="{28A0092B-C50C-407E-A947-70E740481C1C}">
                          <a14:useLocalDpi xmlns:a14="http://schemas.microsoft.com/office/drawing/2010/main" val="0"/>
                        </a:ext>
                      </a:extLst>
                    </a:blip>
                    <a:stretch>
                      <a:fillRect/>
                    </a:stretch>
                  </pic:blipFill>
                  <pic:spPr>
                    <a:xfrm>
                      <a:off x="0" y="0"/>
                      <a:ext cx="5404104" cy="4370832"/>
                    </a:xfrm>
                    <a:prstGeom prst="rect">
                      <a:avLst/>
                    </a:prstGeom>
                  </pic:spPr>
                </pic:pic>
              </a:graphicData>
            </a:graphic>
          </wp:inline>
        </w:drawing>
      </w:r>
    </w:p>
    <w:p w14:paraId="302C8EC9" w14:textId="77777777" w:rsidR="00844CDA" w:rsidRDefault="00844CDA" w:rsidP="00844CDA">
      <w:pPr>
        <w:pStyle w:val="Heading6"/>
        <w:keepNext/>
      </w:pPr>
      <w:r>
        <w:t>Begin skippable figure description.</w:t>
      </w:r>
    </w:p>
    <w:p w14:paraId="28667571" w14:textId="45F73BC2" w:rsidR="00844CDA" w:rsidRDefault="00844CDA" w:rsidP="00EF0F58">
      <w:r>
        <w:t>Figure</w:t>
      </w:r>
      <w:r w:rsidR="000A3780">
        <w:t> </w:t>
      </w:r>
      <w:r>
        <w:t>1 presents a 6</w:t>
      </w:r>
      <w:r w:rsidR="000A3780">
        <w:t> </w:t>
      </w:r>
      <w:r>
        <w:t>column table titled “Effect of Route Capacity Reduction in Selected Regions.” The heading for column</w:t>
      </w:r>
      <w:r w:rsidR="000A3780">
        <w:t> </w:t>
      </w:r>
      <w:r>
        <w:t>1 is “Region.” The heading for columns</w:t>
      </w:r>
      <w:r w:rsidR="00B54CF1">
        <w:t> </w:t>
      </w:r>
      <w:r>
        <w:t>2 and 3 is “Vehicles per day on altered road.” The subheading for column</w:t>
      </w:r>
      <w:r w:rsidR="000A3780">
        <w:t> </w:t>
      </w:r>
      <w:r>
        <w:t>2 is “Before alteration,” and the subheading for column</w:t>
      </w:r>
      <w:r w:rsidR="000A3780">
        <w:t> </w:t>
      </w:r>
      <w:r>
        <w:t>3 is “After alteration.” The heading for columns</w:t>
      </w:r>
      <w:r w:rsidR="00B54CF1">
        <w:t> </w:t>
      </w:r>
      <w:r>
        <w:t>4 and 5 is “Vehicles per day on surrounding roads.” The subheading for column</w:t>
      </w:r>
      <w:r w:rsidR="000A3780">
        <w:t> </w:t>
      </w:r>
      <w:r>
        <w:t>4 is “Before alteration,” and the subheading for column</w:t>
      </w:r>
      <w:r w:rsidR="000A3780">
        <w:t> </w:t>
      </w:r>
      <w:r>
        <w:t>5 is “After alteration.” And the heading for column</w:t>
      </w:r>
      <w:r w:rsidR="000A3780">
        <w:t> </w:t>
      </w:r>
      <w:r>
        <w:t>6 is “Change in traffic.” A note for column</w:t>
      </w:r>
      <w:r w:rsidR="000A3780">
        <w:t> </w:t>
      </w:r>
      <w:r>
        <w:t xml:space="preserve">6 indicates that “Change in </w:t>
      </w:r>
      <w:r>
        <w:lastRenderedPageBreak/>
        <w:t>regional traffic in proportion to traffic previously using the altered road.” There are 5</w:t>
      </w:r>
      <w:r w:rsidR="000A3780">
        <w:t> </w:t>
      </w:r>
      <w:r>
        <w:t>rows of data in the table. The data are as follows.</w:t>
      </w:r>
    </w:p>
    <w:p w14:paraId="23E82C71" w14:textId="77777777" w:rsidR="00912DDD" w:rsidRDefault="00912DDD" w:rsidP="00EF0F58"/>
    <w:p w14:paraId="7DB44B89" w14:textId="02390806" w:rsidR="00844CDA" w:rsidRDefault="00844CDA" w:rsidP="00844CDA">
      <w:pPr>
        <w:keepNext/>
        <w:keepLines/>
      </w:pPr>
      <w:r>
        <w:t xml:space="preserve">Region, </w:t>
      </w:r>
      <w:proofErr w:type="spellStart"/>
      <w:r>
        <w:t>Rathausplatz</w:t>
      </w:r>
      <w:proofErr w:type="spellEnd"/>
      <w:r>
        <w:t xml:space="preserve">, </w:t>
      </w:r>
      <w:proofErr w:type="spellStart"/>
      <w:r>
        <w:t>Nürnberg</w:t>
      </w:r>
      <w:proofErr w:type="spellEnd"/>
      <w:r>
        <w:t xml:space="preserve">. Vehicles per day on altered road: Before alteration, 24,584; </w:t>
      </w:r>
      <w:proofErr w:type="gramStart"/>
      <w:r>
        <w:t>After</w:t>
      </w:r>
      <w:proofErr w:type="gramEnd"/>
      <w:r>
        <w:t xml:space="preserve"> alteration, 0. Vehicles per day on surrounding roads: Before alteration, 67,284; After alteration, 55,824. Change in traffic, negative</w:t>
      </w:r>
      <w:r w:rsidR="000A3780">
        <w:t> 146.6%</w:t>
      </w:r>
      <w:r>
        <w:t>.</w:t>
      </w:r>
    </w:p>
    <w:p w14:paraId="08C2BEA9" w14:textId="4827E1AC" w:rsidR="00844CDA" w:rsidRDefault="00844CDA" w:rsidP="00844CDA">
      <w:pPr>
        <w:keepNext/>
        <w:keepLines/>
      </w:pPr>
      <w:r>
        <w:t>Region, Southampton</w:t>
      </w:r>
      <w:r w:rsidR="000968EC">
        <w:t xml:space="preserve"> </w:t>
      </w:r>
      <w:r>
        <w:t>city</w:t>
      </w:r>
      <w:r w:rsidR="000968EC">
        <w:t xml:space="preserve"> </w:t>
      </w:r>
      <w:r>
        <w:t xml:space="preserve">center. Vehicles per day on altered road: Before alteration, 5,316; </w:t>
      </w:r>
      <w:proofErr w:type="gramStart"/>
      <w:r>
        <w:t>After</w:t>
      </w:r>
      <w:proofErr w:type="gramEnd"/>
      <w:r>
        <w:t xml:space="preserve"> alteration, 3,081. Vehicles per day on surrounding roads: Before alteration, 26,522; </w:t>
      </w:r>
      <w:proofErr w:type="gramStart"/>
      <w:r>
        <w:t>After</w:t>
      </w:r>
      <w:proofErr w:type="gramEnd"/>
      <w:r>
        <w:t xml:space="preserve"> alteration, 24,101. Change in traffic, negative</w:t>
      </w:r>
      <w:r w:rsidR="000A3780">
        <w:t> 87.5%</w:t>
      </w:r>
      <w:r>
        <w:t>.</w:t>
      </w:r>
    </w:p>
    <w:p w14:paraId="3218FE7C" w14:textId="1454E7BC" w:rsidR="00844CDA" w:rsidRDefault="00844CDA" w:rsidP="00844CDA">
      <w:pPr>
        <w:keepNext/>
        <w:keepLines/>
      </w:pPr>
      <w:r>
        <w:t>Region, Tower</w:t>
      </w:r>
      <w:r w:rsidR="000A3780">
        <w:t> </w:t>
      </w:r>
      <w:r>
        <w:t xml:space="preserve">Bridge, London. Vehicles per day on altered road: Before alteration, 44,242; </w:t>
      </w:r>
      <w:proofErr w:type="gramStart"/>
      <w:r>
        <w:t>After</w:t>
      </w:r>
      <w:proofErr w:type="gramEnd"/>
      <w:r>
        <w:t xml:space="preserve"> alteration, 0. Vehicles per day on surrounding roads: Before alteration, 103,262; After alteration, 111,999. Change in traffic, negative</w:t>
      </w:r>
      <w:r w:rsidR="000A3780">
        <w:t> </w:t>
      </w:r>
      <w:r w:rsidR="000968EC">
        <w:t>80.3%</w:t>
      </w:r>
      <w:r>
        <w:t>.</w:t>
      </w:r>
    </w:p>
    <w:p w14:paraId="03E7B185" w14:textId="09B64F92" w:rsidR="00844CDA" w:rsidRDefault="00844CDA" w:rsidP="00844CDA">
      <w:pPr>
        <w:keepNext/>
        <w:keepLines/>
      </w:pPr>
      <w:r>
        <w:t>Region, New</w:t>
      </w:r>
      <w:r w:rsidR="000A3780">
        <w:t> </w:t>
      </w:r>
      <w:r>
        <w:t>York</w:t>
      </w:r>
      <w:r w:rsidR="000968EC">
        <w:t xml:space="preserve"> </w:t>
      </w:r>
      <w:r>
        <w:t xml:space="preserve">highway. Vehicles per day on altered road: Before alteration, 110,000; </w:t>
      </w:r>
      <w:proofErr w:type="gramStart"/>
      <w:r>
        <w:t>After</w:t>
      </w:r>
      <w:proofErr w:type="gramEnd"/>
      <w:r>
        <w:t xml:space="preserve"> alteration, 50,000. Vehicles per day on surrounding roads: Before alteration, 540,000; </w:t>
      </w:r>
      <w:proofErr w:type="gramStart"/>
      <w:r>
        <w:t>After</w:t>
      </w:r>
      <w:proofErr w:type="gramEnd"/>
      <w:r>
        <w:t xml:space="preserve"> alteration, 560,000. Change in traffic, negative</w:t>
      </w:r>
      <w:r w:rsidR="000A3780">
        <w:t> 36.</w:t>
      </w:r>
      <w:r>
        <w:t>4</w:t>
      </w:r>
      <w:r w:rsidR="000A3780">
        <w:t>%</w:t>
      </w:r>
      <w:r>
        <w:t>.</w:t>
      </w:r>
    </w:p>
    <w:p w14:paraId="6686D7C7" w14:textId="790E9A5D" w:rsidR="00844CDA" w:rsidRDefault="00844CDA" w:rsidP="00844CDA">
      <w:pPr>
        <w:keepNext/>
        <w:keepLines/>
      </w:pPr>
      <w:r>
        <w:t>Region, Kinnaird</w:t>
      </w:r>
      <w:r w:rsidR="000A3780">
        <w:t> </w:t>
      </w:r>
      <w:r>
        <w:t xml:space="preserve">Bridge, Edmonton. Vehicles per day on altered road: Before alteration, 1,300; </w:t>
      </w:r>
      <w:proofErr w:type="gramStart"/>
      <w:r>
        <w:t>After</w:t>
      </w:r>
      <w:proofErr w:type="gramEnd"/>
      <w:r>
        <w:t xml:space="preserve"> alteration, 0. Vehicles per day on surrounding roads: Before alteration, 2,130; After alteration, 2,885. Change in traffic, negative</w:t>
      </w:r>
      <w:r w:rsidR="000A3780">
        <w:t> 41.</w:t>
      </w:r>
      <w:r>
        <w:t>9</w:t>
      </w:r>
      <w:r w:rsidR="000A3780">
        <w:t>%</w:t>
      </w:r>
      <w:r>
        <w:t>.</w:t>
      </w:r>
    </w:p>
    <w:p w14:paraId="5E10CB1A" w14:textId="77777777" w:rsidR="00844CDA" w:rsidRDefault="00844CDA" w:rsidP="00844CDA">
      <w:pPr>
        <w:pStyle w:val="Heading6"/>
      </w:pPr>
      <w:r>
        <w:t>End skippable figure description.</w:t>
      </w:r>
      <w:bookmarkEnd w:id="30"/>
    </w:p>
    <w:p w14:paraId="1E6859F3" w14:textId="77777777" w:rsidR="00912DDD" w:rsidRPr="00912DDD" w:rsidRDefault="00912DDD" w:rsidP="00EF0F58"/>
    <w:p w14:paraId="24F6ECC7" w14:textId="661FB77E" w:rsidR="00844CDA" w:rsidRDefault="00DE77EC" w:rsidP="00844CDA">
      <w:pPr>
        <w:keepNext/>
        <w:spacing w:after="120"/>
      </w:pPr>
      <w:bookmarkStart w:id="31" w:name="Owen_figure2"/>
      <w:r w:rsidRPr="00DE77EC">
        <w:lastRenderedPageBreak/>
        <w:t>Figure 2</w:t>
      </w:r>
    </w:p>
    <w:p w14:paraId="58A0F788" w14:textId="1DC0FCDE" w:rsidR="00B24494" w:rsidRPr="00DE77EC" w:rsidRDefault="00B24494" w:rsidP="00844CDA">
      <w:pPr>
        <w:keepNext/>
        <w:spacing w:after="120"/>
      </w:pPr>
      <w:r>
        <w:rPr>
          <w:noProof/>
        </w:rPr>
        <w:drawing>
          <wp:inline distT="0" distB="0" distL="0" distR="0" wp14:anchorId="0FB1912A" wp14:editId="3029A97E">
            <wp:extent cx="5404104" cy="4626864"/>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H537446s2_LT20.jpg"/>
                    <pic:cNvPicPr/>
                  </pic:nvPicPr>
                  <pic:blipFill>
                    <a:blip r:embed="rId9">
                      <a:extLst>
                        <a:ext uri="{28A0092B-C50C-407E-A947-70E740481C1C}">
                          <a14:useLocalDpi xmlns:a14="http://schemas.microsoft.com/office/drawing/2010/main" val="0"/>
                        </a:ext>
                      </a:extLst>
                    </a:blip>
                    <a:stretch>
                      <a:fillRect/>
                    </a:stretch>
                  </pic:blipFill>
                  <pic:spPr>
                    <a:xfrm>
                      <a:off x="0" y="0"/>
                      <a:ext cx="5404104" cy="4626864"/>
                    </a:xfrm>
                    <a:prstGeom prst="rect">
                      <a:avLst/>
                    </a:prstGeom>
                  </pic:spPr>
                </pic:pic>
              </a:graphicData>
            </a:graphic>
          </wp:inline>
        </w:drawing>
      </w:r>
    </w:p>
    <w:p w14:paraId="2FE64A03" w14:textId="77777777" w:rsidR="00844CDA" w:rsidRDefault="00844CDA" w:rsidP="00844CDA">
      <w:pPr>
        <w:pStyle w:val="Heading6"/>
        <w:keepNext/>
      </w:pPr>
      <w:r>
        <w:t>Begin skippable figure description.</w:t>
      </w:r>
    </w:p>
    <w:p w14:paraId="281DC4DD" w14:textId="153C0205" w:rsidR="00844CDA" w:rsidRDefault="00264CA2" w:rsidP="00EF0F58">
      <w:r>
        <w:t>Figure </w:t>
      </w:r>
      <w:r w:rsidR="00844CDA">
        <w:t xml:space="preserve">2 presents a horizontal stacked bar graph titled “Survey of Transportation Engineers’ Predictions of Driver Behavior.” The horizontal axis is labeled “Percent of total responses for given behavior,” and the percentages 0 through 100, in increments of 20 percent, are indicated. The vertical axis is labeled “Could a significant road space reallocation result in some people changing, dot </w:t>
      </w:r>
      <w:proofErr w:type="spellStart"/>
      <w:r w:rsidR="00844CDA">
        <w:t>dot</w:t>
      </w:r>
      <w:proofErr w:type="spellEnd"/>
      <w:r w:rsidR="00844CDA">
        <w:t xml:space="preserve"> </w:t>
      </w:r>
      <w:proofErr w:type="spellStart"/>
      <w:r w:rsidR="00844CDA">
        <w:t>dot</w:t>
      </w:r>
      <w:proofErr w:type="spellEnd"/>
      <w:r w:rsidR="00844CDA">
        <w:t>” and 8</w:t>
      </w:r>
      <w:r w:rsidR="0019520F">
        <w:t> </w:t>
      </w:r>
      <w:r w:rsidR="00844CDA">
        <w:t>categories are indicated along the axis. The name of each category completes the vertical axis label. A bar is given for each category. The bars are each divided into 4</w:t>
      </w:r>
      <w:r w:rsidR="0019520F">
        <w:t> </w:t>
      </w:r>
      <w:r w:rsidR="00844CDA">
        <w:t>sections that add up to 100</w:t>
      </w:r>
      <w:r w:rsidR="0019520F">
        <w:t> </w:t>
      </w:r>
      <w:r w:rsidR="00844CDA">
        <w:t xml:space="preserve">percent. A key indicates that the sections represent the following predictions: “yes,” “yes, in exceptional circumstances,” “no,” and </w:t>
      </w:r>
      <w:r w:rsidR="00844CDA">
        <w:lastRenderedPageBreak/>
        <w:t>“don’t know.” The data for each category are as follows. Note that all values are approximate.</w:t>
      </w:r>
    </w:p>
    <w:p w14:paraId="3B83CEDD" w14:textId="77777777" w:rsidR="00870507" w:rsidRDefault="00870507" w:rsidP="00844CDA">
      <w:pPr>
        <w:keepNext/>
        <w:keepLines/>
      </w:pPr>
    </w:p>
    <w:p w14:paraId="191626A8" w14:textId="5C68E6C7" w:rsidR="00844CDA" w:rsidRDefault="00844CDA" w:rsidP="00844CDA">
      <w:pPr>
        <w:keepNext/>
        <w:keepLines/>
      </w:pPr>
      <w:r>
        <w:t>Category</w:t>
      </w:r>
      <w:r w:rsidR="0019520F">
        <w:t> </w:t>
      </w:r>
      <w:r>
        <w:t>1. Could a significant road space reallocation result in some people changing the route of a journey. Yes, 96</w:t>
      </w:r>
      <w:r w:rsidR="0019520F">
        <w:t>%</w:t>
      </w:r>
      <w:r>
        <w:t>. Yes, in exceptional circumsta</w:t>
      </w:r>
      <w:r w:rsidR="0019520F">
        <w:t>nces, 0.</w:t>
      </w:r>
      <w:r>
        <w:t>5</w:t>
      </w:r>
      <w:r w:rsidR="0019520F">
        <w:t>%</w:t>
      </w:r>
      <w:r>
        <w:t>. No, 1</w:t>
      </w:r>
      <w:r w:rsidR="0019520F">
        <w:t>%. Don’t know,</w:t>
      </w:r>
      <w:r w:rsidR="00912DDD">
        <w:t> </w:t>
      </w:r>
      <w:r w:rsidR="0019520F">
        <w:t>2.</w:t>
      </w:r>
      <w:r>
        <w:t>5</w:t>
      </w:r>
      <w:r w:rsidR="0019520F">
        <w:t>%</w:t>
      </w:r>
      <w:r>
        <w:t>.</w:t>
      </w:r>
    </w:p>
    <w:p w14:paraId="01D5C2BE" w14:textId="3F6A59C1" w:rsidR="00844CDA" w:rsidRDefault="00844CDA" w:rsidP="00844CDA">
      <w:pPr>
        <w:keepNext/>
        <w:keepLines/>
      </w:pPr>
      <w:r>
        <w:t>Category</w:t>
      </w:r>
      <w:r w:rsidR="0019520F">
        <w:t> </w:t>
      </w:r>
      <w:r>
        <w:t>2. Could a significant road space reallocation result in some people cha</w:t>
      </w:r>
      <w:r w:rsidR="0019520F">
        <w:t>nging when they travel. Yes, 78%</w:t>
      </w:r>
      <w:r>
        <w:t>. Yes, in exceptional c</w:t>
      </w:r>
      <w:r w:rsidR="0019520F">
        <w:t>ircumstances, 16%. No, 2%</w:t>
      </w:r>
      <w:r>
        <w:t>. Don’t know,</w:t>
      </w:r>
      <w:r w:rsidR="00912DDD">
        <w:t> </w:t>
      </w:r>
      <w:r>
        <w:t>4</w:t>
      </w:r>
      <w:r w:rsidR="0019520F">
        <w:t>%</w:t>
      </w:r>
      <w:r>
        <w:t>.</w:t>
      </w:r>
    </w:p>
    <w:p w14:paraId="009C9FFC" w14:textId="6E020572" w:rsidR="00844CDA" w:rsidRDefault="00844CDA" w:rsidP="00844CDA">
      <w:pPr>
        <w:keepNext/>
        <w:keepLines/>
      </w:pPr>
      <w:r>
        <w:t>Category</w:t>
      </w:r>
      <w:r w:rsidR="0019520F">
        <w:t> </w:t>
      </w:r>
      <w:r>
        <w:t>3. Could a significant road space reallocation result in some people changing their means of traveling. Yes, 72</w:t>
      </w:r>
      <w:r w:rsidR="0019520F">
        <w:t>%</w:t>
      </w:r>
      <w:r>
        <w:t>. Yes, in exceptional circumstances, 21</w:t>
      </w:r>
      <w:r w:rsidR="0019520F">
        <w:t>%</w:t>
      </w:r>
      <w:r>
        <w:t>. No, 3</w:t>
      </w:r>
      <w:r w:rsidR="0019520F">
        <w:t>%</w:t>
      </w:r>
      <w:r>
        <w:t>. Don’t know,</w:t>
      </w:r>
      <w:r w:rsidR="00912DDD">
        <w:t> </w:t>
      </w:r>
      <w:r>
        <w:t>4</w:t>
      </w:r>
      <w:r w:rsidR="0019520F">
        <w:t>%</w:t>
      </w:r>
      <w:r>
        <w:t>.</w:t>
      </w:r>
    </w:p>
    <w:p w14:paraId="13B2396E" w14:textId="5E97D96D" w:rsidR="00844CDA" w:rsidRDefault="00844CDA" w:rsidP="00844CDA">
      <w:pPr>
        <w:keepNext/>
        <w:keepLines/>
      </w:pPr>
      <w:r>
        <w:t>Category</w:t>
      </w:r>
      <w:r w:rsidR="0019520F">
        <w:t> </w:t>
      </w:r>
      <w:r>
        <w:t>4. Could a significant road space reallocation result in some people changing how often they make a journey. Yes, 64</w:t>
      </w:r>
      <w:r w:rsidR="0019520F">
        <w:t>%</w:t>
      </w:r>
      <w:r>
        <w:t>. Yes, in exceptional circumstances, 15</w:t>
      </w:r>
      <w:r w:rsidR="0019520F">
        <w:t>%. No, 13.</w:t>
      </w:r>
      <w:r>
        <w:t>5</w:t>
      </w:r>
      <w:r w:rsidR="0019520F">
        <w:t>%. Don’t know,</w:t>
      </w:r>
      <w:r w:rsidR="00912DDD">
        <w:t> </w:t>
      </w:r>
      <w:r w:rsidR="0019520F">
        <w:t>7.</w:t>
      </w:r>
      <w:r>
        <w:t>5</w:t>
      </w:r>
      <w:r w:rsidR="0019520F">
        <w:t>%</w:t>
      </w:r>
      <w:r>
        <w:t>.</w:t>
      </w:r>
    </w:p>
    <w:p w14:paraId="3751E1E2" w14:textId="027D23E9" w:rsidR="00844CDA" w:rsidRDefault="00844CDA" w:rsidP="00844CDA">
      <w:pPr>
        <w:keepNext/>
        <w:keepLines/>
      </w:pPr>
      <w:r>
        <w:t>Category</w:t>
      </w:r>
      <w:r w:rsidR="0019520F">
        <w:t> </w:t>
      </w:r>
      <w:r>
        <w:t>5. Could a significant road space reallocation result in some people changing wh</w:t>
      </w:r>
      <w:r w:rsidR="0019520F">
        <w:t>at is done in one trip. Yes, 57.</w:t>
      </w:r>
      <w:r>
        <w:t>5</w:t>
      </w:r>
      <w:r w:rsidR="0019520F">
        <w:t>%</w:t>
      </w:r>
      <w:r>
        <w:t>. Yes, i</w:t>
      </w:r>
      <w:r w:rsidR="0019520F">
        <w:t>n exceptional circumstances, 11.</w:t>
      </w:r>
      <w:r>
        <w:t>5</w:t>
      </w:r>
      <w:r w:rsidR="0019520F">
        <w:t>%</w:t>
      </w:r>
      <w:r>
        <w:t>. No, 12</w:t>
      </w:r>
      <w:r w:rsidR="0019520F">
        <w:t>%</w:t>
      </w:r>
      <w:r>
        <w:t>. Don’t know,</w:t>
      </w:r>
      <w:r w:rsidR="00912DDD">
        <w:t> </w:t>
      </w:r>
      <w:r>
        <w:t>19</w:t>
      </w:r>
      <w:r w:rsidR="0019520F">
        <w:t>%</w:t>
      </w:r>
      <w:r>
        <w:t>.</w:t>
      </w:r>
    </w:p>
    <w:p w14:paraId="5B537944" w14:textId="15D7580C" w:rsidR="00844CDA" w:rsidRDefault="00844CDA" w:rsidP="00844CDA">
      <w:pPr>
        <w:keepNext/>
        <w:keepLines/>
      </w:pPr>
      <w:r>
        <w:t>Category</w:t>
      </w:r>
      <w:r w:rsidR="0019520F">
        <w:t> </w:t>
      </w:r>
      <w:r>
        <w:t>6. Could a significant road space reallocation result in some people changing a journey destination. Yes, 56</w:t>
      </w:r>
      <w:r w:rsidR="000C3552">
        <w:t>%</w:t>
      </w:r>
      <w:r>
        <w:t>. Yes, in exceptional circumstances, 26</w:t>
      </w:r>
      <w:r w:rsidR="000C3552">
        <w:t>%</w:t>
      </w:r>
      <w:r>
        <w:t>. No, 10</w:t>
      </w:r>
      <w:r w:rsidR="000C3552">
        <w:t>%</w:t>
      </w:r>
      <w:r>
        <w:t>. Don’t know,</w:t>
      </w:r>
      <w:r w:rsidR="00912DDD">
        <w:t> </w:t>
      </w:r>
      <w:r>
        <w:t>8</w:t>
      </w:r>
      <w:r w:rsidR="000C3552">
        <w:t>%</w:t>
      </w:r>
      <w:r>
        <w:t>.</w:t>
      </w:r>
    </w:p>
    <w:p w14:paraId="2C6013C6" w14:textId="015972E5" w:rsidR="00844CDA" w:rsidRDefault="00844CDA" w:rsidP="00844CDA">
      <w:pPr>
        <w:keepNext/>
        <w:keepLines/>
      </w:pPr>
      <w:r>
        <w:t>Category</w:t>
      </w:r>
      <w:r w:rsidR="0019520F">
        <w:t> </w:t>
      </w:r>
      <w:r>
        <w:t>7. Could a significant road space reallocation result in some people changing their driving sty</w:t>
      </w:r>
      <w:r w:rsidR="000C3552">
        <w:t>le. Yes, 43.</w:t>
      </w:r>
      <w:r>
        <w:t>5</w:t>
      </w:r>
      <w:r w:rsidR="000C3552">
        <w:t>%</w:t>
      </w:r>
      <w:r>
        <w:t>. Yes, in exceptional circumstances, 16</w:t>
      </w:r>
      <w:r w:rsidR="000C3552">
        <w:t>%</w:t>
      </w:r>
      <w:r>
        <w:t>. No, 21</w:t>
      </w:r>
      <w:r w:rsidR="000C3552">
        <w:t>%. Don’t know,</w:t>
      </w:r>
      <w:r w:rsidR="00912DDD">
        <w:t> </w:t>
      </w:r>
      <w:r w:rsidR="000C3552">
        <w:t>19.</w:t>
      </w:r>
      <w:r>
        <w:t>5</w:t>
      </w:r>
      <w:r w:rsidR="000C3552">
        <w:t>%</w:t>
      </w:r>
      <w:r>
        <w:t>.</w:t>
      </w:r>
    </w:p>
    <w:p w14:paraId="22AA4418" w14:textId="5F997DF3" w:rsidR="00844CDA" w:rsidRDefault="00844CDA" w:rsidP="00844CDA">
      <w:pPr>
        <w:keepNext/>
        <w:keepLines/>
      </w:pPr>
      <w:r>
        <w:t>Category</w:t>
      </w:r>
      <w:r w:rsidR="0019520F">
        <w:t> </w:t>
      </w:r>
      <w:r>
        <w:t>8. Could a significant road space reallocation result in some people changing whether they car</w:t>
      </w:r>
      <w:r w:rsidR="00F80B46">
        <w:noBreakHyphen/>
      </w:r>
      <w:r>
        <w:t>share. Yes, 35</w:t>
      </w:r>
      <w:r w:rsidR="000C3552">
        <w:t>%</w:t>
      </w:r>
      <w:r>
        <w:t>. Yes, in exceptional circumstances, 32</w:t>
      </w:r>
      <w:r w:rsidR="000C3552">
        <w:t>%</w:t>
      </w:r>
      <w:r>
        <w:t>. No, 17</w:t>
      </w:r>
      <w:r w:rsidR="000C3552">
        <w:t>%</w:t>
      </w:r>
      <w:r>
        <w:t>. Don’t know,</w:t>
      </w:r>
      <w:r w:rsidR="00912DDD">
        <w:t> </w:t>
      </w:r>
      <w:r>
        <w:t>16</w:t>
      </w:r>
      <w:r w:rsidR="000C3552">
        <w:t>%</w:t>
      </w:r>
      <w:r>
        <w:t>.</w:t>
      </w:r>
    </w:p>
    <w:p w14:paraId="79031579" w14:textId="77777777" w:rsidR="00844CDA" w:rsidRDefault="00844CDA" w:rsidP="00844CDA">
      <w:pPr>
        <w:pStyle w:val="Heading6"/>
      </w:pPr>
      <w:r>
        <w:t>End skippable figure description.</w:t>
      </w:r>
      <w:bookmarkEnd w:id="31"/>
    </w:p>
    <w:p w14:paraId="1AAC1082" w14:textId="77777777" w:rsidR="000F0E18" w:rsidRDefault="000F0E18" w:rsidP="009C53CB"/>
    <w:p w14:paraId="560213E8" w14:textId="76D61580" w:rsidR="000F0E18" w:rsidRDefault="000F0E18" w:rsidP="00870507">
      <w:pPr>
        <w:keepLines/>
      </w:pPr>
      <w:r w:rsidRPr="000F0E18">
        <w:t>Figures adapted from S.</w:t>
      </w:r>
      <w:r w:rsidR="00A710DE">
        <w:t> </w:t>
      </w:r>
      <w:r w:rsidRPr="000F0E18">
        <w:t xml:space="preserve">Cairns </w:t>
      </w:r>
      <w:r w:rsidR="00E64C8F">
        <w:t>and others</w:t>
      </w:r>
      <w:r w:rsidRPr="000F0E18">
        <w:t>, “Disappearing Traffic? The Story So Far.” ©2002 by U</w:t>
      </w:r>
      <w:r w:rsidR="00C45182" w:rsidRPr="00C45182">
        <w:rPr>
          <w:sz w:val="2"/>
          <w:szCs w:val="2"/>
        </w:rPr>
        <w:t> </w:t>
      </w:r>
      <w:r w:rsidRPr="000F0E18">
        <w:t>C</w:t>
      </w:r>
      <w:r w:rsidR="00C45182" w:rsidRPr="00C45182">
        <w:rPr>
          <w:sz w:val="2"/>
          <w:szCs w:val="2"/>
        </w:rPr>
        <w:t> </w:t>
      </w:r>
      <w:r w:rsidRPr="000F0E18">
        <w:t>L.</w:t>
      </w:r>
    </w:p>
    <w:p w14:paraId="10A1625F" w14:textId="77777777" w:rsidR="000F0E18" w:rsidRDefault="000F0E18" w:rsidP="009C53CB"/>
    <w:p w14:paraId="58CC14C6" w14:textId="77777777" w:rsidR="006549AE" w:rsidRDefault="006549AE" w:rsidP="006549AE">
      <w:pPr>
        <w:pStyle w:val="Heading5"/>
      </w:pPr>
      <w:r>
        <w:lastRenderedPageBreak/>
        <w:t>Question 11.</w:t>
      </w:r>
    </w:p>
    <w:p w14:paraId="2845E0D9" w14:textId="49A74B68" w:rsidR="006549AE" w:rsidRDefault="000F0E18" w:rsidP="006549AE">
      <w:pPr>
        <w:keepNext/>
        <w:keepLines/>
        <w:spacing w:after="240"/>
      </w:pPr>
      <w:r w:rsidRPr="000F0E18">
        <w:t xml:space="preserve">The main purpose of the </w:t>
      </w:r>
      <w:hyperlink w:anchor="Owen_passage" w:history="1">
        <w:r w:rsidRPr="001E4A9E">
          <w:rPr>
            <w:rStyle w:val="Hyperlink"/>
          </w:rPr>
          <w:t>passage</w:t>
        </w:r>
      </w:hyperlink>
      <w:r w:rsidRPr="000F0E18">
        <w:t xml:space="preserve"> is to</w:t>
      </w:r>
    </w:p>
    <w:p w14:paraId="1BCFB469" w14:textId="6BB955F0" w:rsidR="006C0E54" w:rsidRDefault="006C0E54" w:rsidP="006C0E54">
      <w:pPr>
        <w:keepNext/>
        <w:keepLines/>
        <w:ind w:left="360" w:hanging="360"/>
      </w:pPr>
      <w:r>
        <w:t>A. </w:t>
      </w:r>
      <w:r w:rsidR="000F0E18" w:rsidRPr="000F0E18">
        <w:t>provide support for the claim that efforts to reduce traffic actually increase traffic.</w:t>
      </w:r>
    </w:p>
    <w:p w14:paraId="0A48CFE1" w14:textId="4DE55C1C" w:rsidR="006C0E54" w:rsidRDefault="006C0E54" w:rsidP="006C0E54">
      <w:pPr>
        <w:keepNext/>
        <w:keepLines/>
        <w:ind w:left="360" w:hanging="360"/>
      </w:pPr>
      <w:r>
        <w:t>B. </w:t>
      </w:r>
      <w:r w:rsidR="000F0E18" w:rsidRPr="000F0E18">
        <w:t>dispute the widely held belief that building and improving mass transit systems is good for the environment.</w:t>
      </w:r>
    </w:p>
    <w:p w14:paraId="265B92E7" w14:textId="661AEBC2" w:rsidR="006C0E54" w:rsidRDefault="006C0E54" w:rsidP="006C0E54">
      <w:pPr>
        <w:keepNext/>
        <w:keepLines/>
        <w:ind w:left="360" w:hanging="360"/>
      </w:pPr>
      <w:r>
        <w:t>C. </w:t>
      </w:r>
      <w:r w:rsidR="000F0E18" w:rsidRPr="000F0E18">
        <w:t>discuss the negative environmental consequences of car</w:t>
      </w:r>
      <w:r w:rsidR="00F80B46">
        <w:noBreakHyphen/>
      </w:r>
      <w:r w:rsidR="000F0E18" w:rsidRPr="000F0E18">
        <w:t>focused development and suburban sprawl.</w:t>
      </w:r>
    </w:p>
    <w:p w14:paraId="221F692F" w14:textId="0DB59ADD" w:rsidR="006C0E54" w:rsidRDefault="006C0E54" w:rsidP="006C0E54">
      <w:pPr>
        <w:keepNext/>
        <w:keepLines/>
        <w:ind w:left="360" w:hanging="360"/>
      </w:pPr>
      <w:r>
        <w:t>D. </w:t>
      </w:r>
      <w:r w:rsidR="000F0E18" w:rsidRPr="000F0E18">
        <w:t>argue that one way to reduce the negative environmental effects of traffic is to make driving less agreeable.</w:t>
      </w:r>
    </w:p>
    <w:p w14:paraId="2A12EB92" w14:textId="77777777" w:rsidR="006549AE" w:rsidRDefault="006549AE" w:rsidP="006549AE"/>
    <w:p w14:paraId="32E3FC0F" w14:textId="77777777" w:rsidR="006549AE" w:rsidRDefault="006549AE" w:rsidP="006549AE">
      <w:pPr>
        <w:pStyle w:val="Heading5"/>
      </w:pPr>
      <w:r>
        <w:t>Question 12.</w:t>
      </w:r>
    </w:p>
    <w:p w14:paraId="6F4991E1" w14:textId="32827226" w:rsidR="006549AE" w:rsidRDefault="00695CE3" w:rsidP="006549AE">
      <w:pPr>
        <w:keepNext/>
        <w:keepLines/>
        <w:spacing w:after="240"/>
      </w:pPr>
      <w:r w:rsidRPr="00695CE3">
        <w:t>Which choice best supports the idea that the author assumes that, all things being equal, people would rather drive than take mass transit?</w:t>
      </w:r>
    </w:p>
    <w:p w14:paraId="746E5B0C" w14:textId="1F7C18AF" w:rsidR="006C0E54" w:rsidRDefault="006C0E54" w:rsidP="006C0E54">
      <w:pPr>
        <w:keepNext/>
        <w:keepLines/>
        <w:ind w:left="360" w:hanging="360"/>
      </w:pPr>
      <w:r>
        <w:t>A. </w:t>
      </w:r>
      <w:r w:rsidR="00470CB7">
        <w:t>Sentence 1 of paragraph 1</w:t>
      </w:r>
      <w:r w:rsidR="00897F9D">
        <w:t xml:space="preserve"> </w:t>
      </w:r>
      <w:r w:rsidR="00695CE3" w:rsidRPr="00695CE3">
        <w:t>(“</w:t>
      </w:r>
      <w:hyperlink w:anchor="Owen_P01S01" w:history="1">
        <w:proofErr w:type="gramStart"/>
        <w:r w:rsidR="00695CE3" w:rsidRPr="00AB398D">
          <w:rPr>
            <w:rStyle w:val="Hyperlink"/>
          </w:rPr>
          <w:t>Building</w:t>
        </w:r>
        <w:r w:rsidR="00766595" w:rsidRPr="00AB398D">
          <w:rPr>
            <w:rStyle w:val="Hyperlink"/>
          </w:rPr>
          <w:t> .</w:t>
        </w:r>
        <w:proofErr w:type="gramEnd"/>
        <w:r w:rsidR="00766595" w:rsidRPr="00AB398D">
          <w:rPr>
            <w:rStyle w:val="Hyperlink"/>
          </w:rPr>
          <w:t xml:space="preserve"> . . </w:t>
        </w:r>
        <w:r w:rsidR="00695CE3" w:rsidRPr="00AB398D">
          <w:rPr>
            <w:rStyle w:val="Hyperlink"/>
          </w:rPr>
          <w:t>car</w:t>
        </w:r>
      </w:hyperlink>
      <w:r w:rsidR="00695CE3" w:rsidRPr="00695CE3">
        <w:t>”)</w:t>
      </w:r>
    </w:p>
    <w:p w14:paraId="48A7D45E" w14:textId="5F1ED91D" w:rsidR="006C0E54" w:rsidRDefault="006C0E54" w:rsidP="006C0E54">
      <w:pPr>
        <w:keepNext/>
        <w:keepLines/>
        <w:ind w:left="360" w:hanging="360"/>
      </w:pPr>
      <w:r>
        <w:t>B. </w:t>
      </w:r>
      <w:r w:rsidR="00470CB7">
        <w:t>Sentence 2 of paragraph 1</w:t>
      </w:r>
      <w:r w:rsidR="00897F9D">
        <w:t xml:space="preserve"> </w:t>
      </w:r>
      <w:r w:rsidR="00766595">
        <w:t>(“</w:t>
      </w:r>
      <w:hyperlink w:anchor="Owen_P01S02" w:history="1">
        <w:r w:rsidR="00766595" w:rsidRPr="00AB398D">
          <w:rPr>
            <w:rStyle w:val="Hyperlink"/>
          </w:rPr>
          <w:t xml:space="preserve">To </w:t>
        </w:r>
        <w:proofErr w:type="gramStart"/>
        <w:r w:rsidR="00766595" w:rsidRPr="00AB398D">
          <w:rPr>
            <w:rStyle w:val="Hyperlink"/>
          </w:rPr>
          <w:t>have .</w:t>
        </w:r>
        <w:proofErr w:type="gramEnd"/>
        <w:r w:rsidR="00766595" w:rsidRPr="00AB398D">
          <w:rPr>
            <w:rStyle w:val="Hyperlink"/>
          </w:rPr>
          <w:t xml:space="preserve"> . . </w:t>
        </w:r>
        <w:r w:rsidR="00695CE3" w:rsidRPr="00AB398D">
          <w:rPr>
            <w:rStyle w:val="Hyperlink"/>
          </w:rPr>
          <w:t>overall</w:t>
        </w:r>
      </w:hyperlink>
      <w:r w:rsidR="00695CE3" w:rsidRPr="00695CE3">
        <w:t>”)</w:t>
      </w:r>
    </w:p>
    <w:p w14:paraId="698B0179" w14:textId="0148C4C5" w:rsidR="006C0E54" w:rsidRDefault="006C0E54" w:rsidP="006C0E54">
      <w:pPr>
        <w:keepNext/>
        <w:keepLines/>
        <w:ind w:left="360" w:hanging="360"/>
      </w:pPr>
      <w:r>
        <w:t>C. </w:t>
      </w:r>
      <w:r w:rsidR="00470CB7">
        <w:t>Sentence 5 of paragraph 1</w:t>
      </w:r>
      <w:r w:rsidR="00897F9D">
        <w:t xml:space="preserve"> </w:t>
      </w:r>
      <w:r w:rsidR="00766595">
        <w:t>(“</w:t>
      </w:r>
      <w:hyperlink w:anchor="Owen_P01S05" w:history="1">
        <w:r w:rsidR="00766595" w:rsidRPr="00AB398D">
          <w:rPr>
            <w:rStyle w:val="Hyperlink"/>
          </w:rPr>
          <w:t xml:space="preserve">But </w:t>
        </w:r>
        <w:proofErr w:type="gramStart"/>
        <w:r w:rsidR="00766595" w:rsidRPr="00AB398D">
          <w:rPr>
            <w:rStyle w:val="Hyperlink"/>
          </w:rPr>
          <w:t>they’re .</w:t>
        </w:r>
        <w:proofErr w:type="gramEnd"/>
        <w:r w:rsidR="00766595" w:rsidRPr="00AB398D">
          <w:rPr>
            <w:rStyle w:val="Hyperlink"/>
          </w:rPr>
          <w:t xml:space="preserve"> . . </w:t>
        </w:r>
        <w:r w:rsidR="00695CE3" w:rsidRPr="00AB398D">
          <w:rPr>
            <w:rStyle w:val="Hyperlink"/>
          </w:rPr>
          <w:t>productive</w:t>
        </w:r>
      </w:hyperlink>
      <w:r w:rsidR="00695CE3" w:rsidRPr="00695CE3">
        <w:t>”)</w:t>
      </w:r>
    </w:p>
    <w:p w14:paraId="14C46B4E" w14:textId="72C1EFF7" w:rsidR="006C0E54" w:rsidRDefault="006C0E54" w:rsidP="006C0E54">
      <w:pPr>
        <w:keepNext/>
        <w:keepLines/>
        <w:ind w:left="360" w:hanging="360"/>
      </w:pPr>
      <w:r>
        <w:t>D. </w:t>
      </w:r>
      <w:r w:rsidR="00470CB7">
        <w:t>Sentence 1 of paragraph 2</w:t>
      </w:r>
      <w:r w:rsidR="00897F9D">
        <w:t xml:space="preserve"> </w:t>
      </w:r>
      <w:r w:rsidR="00766595">
        <w:t>(“</w:t>
      </w:r>
      <w:hyperlink w:anchor="Owen_P02S01" w:history="1">
        <w:proofErr w:type="gramStart"/>
        <w:r w:rsidR="00766595" w:rsidRPr="00AB398D">
          <w:rPr>
            <w:rStyle w:val="Hyperlink"/>
          </w:rPr>
          <w:t>One .</w:t>
        </w:r>
        <w:proofErr w:type="gramEnd"/>
        <w:r w:rsidR="00766595" w:rsidRPr="00AB398D">
          <w:rPr>
            <w:rStyle w:val="Hyperlink"/>
          </w:rPr>
          <w:t xml:space="preserve"> . . </w:t>
        </w:r>
        <w:r w:rsidR="00695CE3" w:rsidRPr="00AB398D">
          <w:rPr>
            <w:rStyle w:val="Hyperlink"/>
          </w:rPr>
          <w:t>commutes</w:t>
        </w:r>
      </w:hyperlink>
      <w:r w:rsidR="00695CE3" w:rsidRPr="00695CE3">
        <w:t>”)</w:t>
      </w:r>
    </w:p>
    <w:p w14:paraId="4E555BD6" w14:textId="77777777" w:rsidR="006549AE" w:rsidRDefault="006549AE" w:rsidP="006549AE"/>
    <w:p w14:paraId="3BB10C0A" w14:textId="77777777" w:rsidR="006549AE" w:rsidRDefault="006549AE" w:rsidP="006549AE">
      <w:pPr>
        <w:pStyle w:val="Heading5"/>
      </w:pPr>
      <w:r>
        <w:t>Question 13.</w:t>
      </w:r>
    </w:p>
    <w:p w14:paraId="1227B9AC" w14:textId="1E81CD6A" w:rsidR="006549AE" w:rsidRDefault="00913339" w:rsidP="006549AE">
      <w:pPr>
        <w:keepNext/>
        <w:keepLines/>
        <w:spacing w:after="240"/>
      </w:pPr>
      <w:r w:rsidRPr="00913339">
        <w:t xml:space="preserve">As used in </w:t>
      </w:r>
      <w:r w:rsidR="00897F9D">
        <w:t>sentence </w:t>
      </w:r>
      <w:r w:rsidR="00470CB7">
        <w:t>3</w:t>
      </w:r>
      <w:r w:rsidR="00897F9D">
        <w:t xml:space="preserve"> of paragraph </w:t>
      </w:r>
      <w:r w:rsidR="00470CB7">
        <w:t>1</w:t>
      </w:r>
      <w:r w:rsidRPr="00913339">
        <w:t xml:space="preserve">, </w:t>
      </w:r>
      <w:r w:rsidR="00897F9D">
        <w:t xml:space="preserve">the phrase </w:t>
      </w:r>
      <w:r w:rsidRPr="00913339">
        <w:t>“</w:t>
      </w:r>
      <w:hyperlink w:anchor="Owen_backedup" w:history="1">
        <w:r w:rsidRPr="00443F10">
          <w:rPr>
            <w:rStyle w:val="Hyperlink"/>
          </w:rPr>
          <w:t>backed up</w:t>
        </w:r>
      </w:hyperlink>
      <w:r w:rsidRPr="00913339">
        <w:t>” most nearly means</w:t>
      </w:r>
    </w:p>
    <w:p w14:paraId="190AAD64" w14:textId="2D06C611" w:rsidR="006C0E54" w:rsidRDefault="006C0E54" w:rsidP="006C0E54">
      <w:pPr>
        <w:keepNext/>
        <w:keepLines/>
        <w:ind w:left="360" w:hanging="360"/>
      </w:pPr>
      <w:r>
        <w:t>A. </w:t>
      </w:r>
      <w:r w:rsidR="00913339" w:rsidRPr="00913339">
        <w:t>supported.</w:t>
      </w:r>
    </w:p>
    <w:p w14:paraId="49AA87C1" w14:textId="220D3381" w:rsidR="006C0E54" w:rsidRDefault="006C0E54" w:rsidP="006C0E54">
      <w:pPr>
        <w:keepNext/>
        <w:keepLines/>
        <w:ind w:left="360" w:hanging="360"/>
      </w:pPr>
      <w:r>
        <w:t>B. </w:t>
      </w:r>
      <w:r w:rsidR="00913339" w:rsidRPr="00913339">
        <w:t>copied.</w:t>
      </w:r>
    </w:p>
    <w:p w14:paraId="2E26DA52" w14:textId="48A1AF27" w:rsidR="006C0E54" w:rsidRDefault="006C0E54" w:rsidP="006C0E54">
      <w:pPr>
        <w:keepNext/>
        <w:keepLines/>
        <w:ind w:left="360" w:hanging="360"/>
      </w:pPr>
      <w:r>
        <w:t>C. </w:t>
      </w:r>
      <w:r w:rsidR="00913339" w:rsidRPr="00913339">
        <w:t>substituted.</w:t>
      </w:r>
    </w:p>
    <w:p w14:paraId="23924226" w14:textId="4CD393C1" w:rsidR="006C0E54" w:rsidRDefault="006C0E54" w:rsidP="006C0E54">
      <w:pPr>
        <w:keepNext/>
        <w:keepLines/>
        <w:ind w:left="360" w:hanging="360"/>
      </w:pPr>
      <w:r>
        <w:t>D. </w:t>
      </w:r>
      <w:r w:rsidR="00913339" w:rsidRPr="00913339">
        <w:t>jammed.</w:t>
      </w:r>
    </w:p>
    <w:p w14:paraId="3D0074C9" w14:textId="77777777" w:rsidR="006549AE" w:rsidRDefault="006549AE" w:rsidP="006549AE"/>
    <w:p w14:paraId="558D19B6" w14:textId="77777777" w:rsidR="006549AE" w:rsidRDefault="006549AE" w:rsidP="006549AE">
      <w:pPr>
        <w:pStyle w:val="Heading5"/>
      </w:pPr>
      <w:r>
        <w:lastRenderedPageBreak/>
        <w:t>Question 14.</w:t>
      </w:r>
    </w:p>
    <w:p w14:paraId="21203B07" w14:textId="135736BA" w:rsidR="006549AE" w:rsidRDefault="00470CB7" w:rsidP="006549AE">
      <w:pPr>
        <w:keepNext/>
        <w:keepLines/>
        <w:spacing w:after="240"/>
      </w:pPr>
      <w:r>
        <w:t>In</w:t>
      </w:r>
      <w:r w:rsidR="006217FB" w:rsidRPr="006217FB">
        <w:t xml:space="preserve"> </w:t>
      </w:r>
      <w:hyperlink w:anchor="Owen_paragraph1" w:history="1">
        <w:r w:rsidR="006217FB" w:rsidRPr="004C0648">
          <w:rPr>
            <w:rStyle w:val="Hyperlink"/>
          </w:rPr>
          <w:t>paragraph</w:t>
        </w:r>
        <w:r w:rsidRPr="004C0648">
          <w:rPr>
            <w:rStyle w:val="Hyperlink"/>
          </w:rPr>
          <w:t> 1</w:t>
        </w:r>
      </w:hyperlink>
      <w:r w:rsidR="006217FB" w:rsidRPr="006217FB">
        <w:t>, the author concedes that his recommendations are</w:t>
      </w:r>
    </w:p>
    <w:p w14:paraId="6C854233" w14:textId="1F49E01F" w:rsidR="006C0E54" w:rsidRDefault="006C0E54" w:rsidP="006C0E54">
      <w:pPr>
        <w:keepNext/>
        <w:keepLines/>
        <w:ind w:left="360" w:hanging="360"/>
      </w:pPr>
      <w:r>
        <w:t>A. </w:t>
      </w:r>
      <w:r w:rsidR="006217FB" w:rsidRPr="006217FB">
        <w:t>costly to implement.</w:t>
      </w:r>
    </w:p>
    <w:p w14:paraId="4F498361" w14:textId="4A50EF3B" w:rsidR="006C0E54" w:rsidRDefault="006C0E54" w:rsidP="006C0E54">
      <w:pPr>
        <w:keepNext/>
        <w:keepLines/>
        <w:ind w:left="360" w:hanging="360"/>
      </w:pPr>
      <w:r>
        <w:t>B. </w:t>
      </w:r>
      <w:r w:rsidR="006217FB" w:rsidRPr="006217FB">
        <w:t>not widely supported.</w:t>
      </w:r>
    </w:p>
    <w:p w14:paraId="52420CF5" w14:textId="0047E881" w:rsidR="006C0E54" w:rsidRDefault="006C0E54" w:rsidP="006C0E54">
      <w:pPr>
        <w:keepNext/>
        <w:keepLines/>
        <w:ind w:left="360" w:hanging="360"/>
      </w:pPr>
      <w:r>
        <w:t>C. </w:t>
      </w:r>
      <w:r w:rsidR="006217FB" w:rsidRPr="006217FB">
        <w:t>strongly opposed by experts.</w:t>
      </w:r>
    </w:p>
    <w:p w14:paraId="4AF80259" w14:textId="5DCC7AE0" w:rsidR="006C0E54" w:rsidRDefault="006C0E54" w:rsidP="006C0E54">
      <w:pPr>
        <w:keepNext/>
        <w:keepLines/>
        <w:ind w:left="360" w:hanging="360"/>
      </w:pPr>
      <w:r>
        <w:t>D. </w:t>
      </w:r>
      <w:r w:rsidR="006217FB" w:rsidRPr="006217FB">
        <w:t>environmentally harmful in the short term.</w:t>
      </w:r>
    </w:p>
    <w:p w14:paraId="277EE707" w14:textId="77777777" w:rsidR="006549AE" w:rsidRDefault="006549AE" w:rsidP="006549AE"/>
    <w:p w14:paraId="4A71B116" w14:textId="77777777" w:rsidR="006549AE" w:rsidRDefault="006549AE" w:rsidP="006549AE">
      <w:pPr>
        <w:pStyle w:val="Heading5"/>
      </w:pPr>
      <w:bookmarkStart w:id="32" w:name="_Question_15."/>
      <w:bookmarkEnd w:id="32"/>
      <w:r>
        <w:t>Question 15.</w:t>
      </w:r>
    </w:p>
    <w:p w14:paraId="06A38604" w14:textId="7D6B921F" w:rsidR="006549AE" w:rsidRDefault="006217FB" w:rsidP="006549AE">
      <w:pPr>
        <w:keepNext/>
        <w:keepLines/>
        <w:spacing w:after="240"/>
      </w:pPr>
      <w:r w:rsidRPr="006217FB">
        <w:t xml:space="preserve">Based on the </w:t>
      </w:r>
      <w:hyperlink w:anchor="Owen_passage" w:history="1">
        <w:r w:rsidRPr="004C0648">
          <w:rPr>
            <w:rStyle w:val="Hyperlink"/>
          </w:rPr>
          <w:t>passage</w:t>
        </w:r>
      </w:hyperlink>
      <w:r w:rsidRPr="006217FB">
        <w:t>, how would the author most likely characterize many attempts to improve traffic?</w:t>
      </w:r>
    </w:p>
    <w:p w14:paraId="4A5905F1" w14:textId="532A5B82" w:rsidR="006C0E54" w:rsidRDefault="006C0E54" w:rsidP="006C0E54">
      <w:pPr>
        <w:keepNext/>
        <w:keepLines/>
        <w:ind w:left="360" w:hanging="360"/>
      </w:pPr>
      <w:r>
        <w:t>A. </w:t>
      </w:r>
      <w:r w:rsidR="006217FB" w:rsidRPr="006217FB">
        <w:t>They are doomed to fail because most people like driving too much to change their habits.</w:t>
      </w:r>
    </w:p>
    <w:p w14:paraId="5445DB1F" w14:textId="3EB952C9" w:rsidR="006C0E54" w:rsidRDefault="006C0E54" w:rsidP="006C0E54">
      <w:pPr>
        <w:keepNext/>
        <w:keepLines/>
        <w:ind w:left="360" w:hanging="360"/>
      </w:pPr>
      <w:r>
        <w:t>B. </w:t>
      </w:r>
      <w:r w:rsidR="006217FB" w:rsidRPr="006217FB">
        <w:t>They overestimate how tolerant people are of long commutes.</w:t>
      </w:r>
    </w:p>
    <w:p w14:paraId="16F415AC" w14:textId="74B21D4B" w:rsidR="006C0E54" w:rsidRDefault="006C0E54" w:rsidP="006C0E54">
      <w:pPr>
        <w:keepNext/>
        <w:keepLines/>
        <w:ind w:left="360" w:hanging="360"/>
      </w:pPr>
      <w:r>
        <w:t>C. </w:t>
      </w:r>
      <w:r w:rsidR="006217FB" w:rsidRPr="006217FB">
        <w:t>They are well intentioned but ultimately lead to environmental</w:t>
      </w:r>
      <w:r w:rsidR="008C0678">
        <w:t> </w:t>
      </w:r>
      <w:r w:rsidR="006217FB" w:rsidRPr="006217FB">
        <w:t>harm.</w:t>
      </w:r>
    </w:p>
    <w:p w14:paraId="2CF0200F" w14:textId="701AB284" w:rsidR="006C0E54" w:rsidRDefault="006C0E54" w:rsidP="006C0E54">
      <w:pPr>
        <w:keepNext/>
        <w:keepLines/>
        <w:ind w:left="360" w:hanging="360"/>
      </w:pPr>
      <w:r>
        <w:t>D. </w:t>
      </w:r>
      <w:r w:rsidR="006217FB" w:rsidRPr="006217FB">
        <w:t>They will only work if they make driving more economical and</w:t>
      </w:r>
      <w:r w:rsidR="008C0678">
        <w:t> </w:t>
      </w:r>
      <w:r w:rsidR="006217FB" w:rsidRPr="006217FB">
        <w:t>productive.</w:t>
      </w:r>
    </w:p>
    <w:p w14:paraId="130A983F" w14:textId="77777777" w:rsidR="006549AE" w:rsidRDefault="006549AE" w:rsidP="006549AE"/>
    <w:p w14:paraId="187F7697" w14:textId="77777777" w:rsidR="006549AE" w:rsidRDefault="006549AE" w:rsidP="006549AE">
      <w:pPr>
        <w:pStyle w:val="Heading5"/>
      </w:pPr>
      <w:r>
        <w:t>Question 16.</w:t>
      </w:r>
    </w:p>
    <w:p w14:paraId="6CF54031" w14:textId="5BC7E597" w:rsidR="006549AE" w:rsidRDefault="006217FB" w:rsidP="006549AE">
      <w:pPr>
        <w:keepNext/>
        <w:keepLines/>
        <w:spacing w:after="240"/>
      </w:pPr>
      <w:r w:rsidRPr="006217FB">
        <w:t>Which choice provides the best</w:t>
      </w:r>
      <w:r w:rsidR="00897F9D">
        <w:t xml:space="preserve"> evidence for the answer to </w:t>
      </w:r>
      <w:hyperlink w:anchor="_Question_15." w:history="1">
        <w:r w:rsidR="00897F9D" w:rsidRPr="004C0648">
          <w:rPr>
            <w:rStyle w:val="Hyperlink"/>
          </w:rPr>
          <w:t>question 15</w:t>
        </w:r>
      </w:hyperlink>
      <w:r w:rsidRPr="006217FB">
        <w:t>?</w:t>
      </w:r>
    </w:p>
    <w:p w14:paraId="17AC80A1" w14:textId="29656EAC" w:rsidR="006C0E54" w:rsidRDefault="006C0E54" w:rsidP="006C0E54">
      <w:pPr>
        <w:keepNext/>
        <w:keepLines/>
        <w:ind w:left="360" w:hanging="360"/>
      </w:pPr>
      <w:r>
        <w:t>A. </w:t>
      </w:r>
      <w:r w:rsidR="00470CB7">
        <w:t>Sentence 3 of paragraph 1</w:t>
      </w:r>
      <w:r w:rsidR="00897F9D">
        <w:t xml:space="preserve"> </w:t>
      </w:r>
      <w:r w:rsidR="00766595">
        <w:t>(“</w:t>
      </w:r>
      <w:hyperlink w:anchor="Owen_P01S03" w:history="1">
        <w:proofErr w:type="gramStart"/>
        <w:r w:rsidR="00766595" w:rsidRPr="004C0648">
          <w:rPr>
            <w:rStyle w:val="Hyperlink"/>
          </w:rPr>
          <w:t>That .</w:t>
        </w:r>
        <w:proofErr w:type="gramEnd"/>
        <w:r w:rsidR="00766595" w:rsidRPr="004C0648">
          <w:rPr>
            <w:rStyle w:val="Hyperlink"/>
          </w:rPr>
          <w:t xml:space="preserve"> . . </w:t>
        </w:r>
        <w:r w:rsidR="006217FB" w:rsidRPr="004C0648">
          <w:rPr>
            <w:rStyle w:val="Hyperlink"/>
          </w:rPr>
          <w:t>tolls</w:t>
        </w:r>
      </w:hyperlink>
      <w:r w:rsidR="006217FB" w:rsidRPr="006217FB">
        <w:t>”)</w:t>
      </w:r>
    </w:p>
    <w:p w14:paraId="4FCF5876" w14:textId="231C47BC" w:rsidR="006C0E54" w:rsidRDefault="006C0E54" w:rsidP="006C0E54">
      <w:pPr>
        <w:keepNext/>
        <w:keepLines/>
        <w:ind w:left="360" w:hanging="360"/>
      </w:pPr>
      <w:r>
        <w:t>B. </w:t>
      </w:r>
      <w:r w:rsidR="00470CB7">
        <w:t>Sentence 2 of paragraph 2</w:t>
      </w:r>
      <w:r w:rsidR="00897F9D">
        <w:t xml:space="preserve"> </w:t>
      </w:r>
      <w:r w:rsidR="00766595">
        <w:t>(“</w:t>
      </w:r>
      <w:hyperlink w:anchor="Owen_P02S02" w:history="1">
        <w:proofErr w:type="gramStart"/>
        <w:r w:rsidR="00766595" w:rsidRPr="004C0648">
          <w:rPr>
            <w:rStyle w:val="Hyperlink"/>
          </w:rPr>
          <w:t>That .</w:t>
        </w:r>
        <w:proofErr w:type="gramEnd"/>
        <w:r w:rsidR="00766595" w:rsidRPr="004C0648">
          <w:rPr>
            <w:rStyle w:val="Hyperlink"/>
          </w:rPr>
          <w:t xml:space="preserve"> . . </w:t>
        </w:r>
        <w:r w:rsidR="006217FB" w:rsidRPr="004C0648">
          <w:rPr>
            <w:rStyle w:val="Hyperlink"/>
          </w:rPr>
          <w:t>enough</w:t>
        </w:r>
      </w:hyperlink>
      <w:r w:rsidR="006217FB" w:rsidRPr="006217FB">
        <w:t>”)</w:t>
      </w:r>
    </w:p>
    <w:p w14:paraId="608174A4" w14:textId="70D7BB5F" w:rsidR="006C0E54" w:rsidRDefault="006C0E54" w:rsidP="006C0E54">
      <w:pPr>
        <w:keepNext/>
        <w:keepLines/>
        <w:ind w:left="360" w:hanging="360"/>
      </w:pPr>
      <w:r>
        <w:t>C. </w:t>
      </w:r>
      <w:r w:rsidR="00EB3A22">
        <w:t xml:space="preserve">The first part of sentence 4 of paragraph 2 </w:t>
      </w:r>
      <w:r w:rsidR="00766595">
        <w:t>(“</w:t>
      </w:r>
      <w:hyperlink w:anchor="Owen_P02FirstPartS04" w:history="1">
        <w:r w:rsidR="00766595" w:rsidRPr="004C0648">
          <w:rPr>
            <w:rStyle w:val="Hyperlink"/>
          </w:rPr>
          <w:t xml:space="preserve">If, </w:t>
        </w:r>
        <w:proofErr w:type="gramStart"/>
        <w:r w:rsidR="00766595" w:rsidRPr="004C0648">
          <w:rPr>
            <w:rStyle w:val="Hyperlink"/>
          </w:rPr>
          <w:t>in .</w:t>
        </w:r>
        <w:proofErr w:type="gramEnd"/>
        <w:r w:rsidR="00766595" w:rsidRPr="004C0648">
          <w:rPr>
            <w:rStyle w:val="Hyperlink"/>
          </w:rPr>
          <w:t xml:space="preserve"> . . </w:t>
        </w:r>
        <w:r w:rsidR="006217FB" w:rsidRPr="004C0648">
          <w:rPr>
            <w:rStyle w:val="Hyperlink"/>
          </w:rPr>
          <w:t>worse</w:t>
        </w:r>
      </w:hyperlink>
      <w:r w:rsidR="006217FB" w:rsidRPr="006217FB">
        <w:t>”)</w:t>
      </w:r>
    </w:p>
    <w:p w14:paraId="6164A63F" w14:textId="048E48A3" w:rsidR="006C0E54" w:rsidRDefault="006C0E54" w:rsidP="006C0E54">
      <w:pPr>
        <w:keepNext/>
        <w:keepLines/>
        <w:ind w:left="360" w:hanging="360"/>
      </w:pPr>
      <w:r>
        <w:t>D. </w:t>
      </w:r>
      <w:r w:rsidR="00EB3A22">
        <w:t>S</w:t>
      </w:r>
      <w:r w:rsidR="00897F9D">
        <w:t>entence </w:t>
      </w:r>
      <w:r w:rsidR="00EB3A22">
        <w:t>5</w:t>
      </w:r>
      <w:r w:rsidR="00897F9D">
        <w:t xml:space="preserve"> of paragraph </w:t>
      </w:r>
      <w:r w:rsidR="00EB3A22">
        <w:t>3</w:t>
      </w:r>
      <w:r w:rsidR="00897F9D">
        <w:t xml:space="preserve"> </w:t>
      </w:r>
      <w:r w:rsidR="00766595">
        <w:t>(“</w:t>
      </w:r>
      <w:hyperlink w:anchor="Owen_P03S05" w:history="1">
        <w:proofErr w:type="gramStart"/>
        <w:r w:rsidR="00766595" w:rsidRPr="004C0648">
          <w:rPr>
            <w:rStyle w:val="Hyperlink"/>
          </w:rPr>
          <w:t>Moving .</w:t>
        </w:r>
        <w:proofErr w:type="gramEnd"/>
        <w:r w:rsidR="00766595" w:rsidRPr="004C0648">
          <w:rPr>
            <w:rStyle w:val="Hyperlink"/>
          </w:rPr>
          <w:t xml:space="preserve"> . . </w:t>
        </w:r>
        <w:r w:rsidR="006217FB" w:rsidRPr="004C0648">
          <w:rPr>
            <w:rStyle w:val="Hyperlink"/>
          </w:rPr>
          <w:t>use</w:t>
        </w:r>
      </w:hyperlink>
      <w:r w:rsidR="006217FB" w:rsidRPr="006217FB">
        <w:t>”)</w:t>
      </w:r>
    </w:p>
    <w:p w14:paraId="6D4AA397" w14:textId="77777777" w:rsidR="006549AE" w:rsidRDefault="006549AE" w:rsidP="006549AE"/>
    <w:p w14:paraId="6372B67D" w14:textId="77777777" w:rsidR="006549AE" w:rsidRDefault="006549AE" w:rsidP="006549AE">
      <w:pPr>
        <w:pStyle w:val="Heading5"/>
      </w:pPr>
      <w:r>
        <w:lastRenderedPageBreak/>
        <w:t>Question 17.</w:t>
      </w:r>
    </w:p>
    <w:p w14:paraId="42CFC322" w14:textId="084D9767" w:rsidR="006549AE" w:rsidRDefault="00B974CE" w:rsidP="006549AE">
      <w:pPr>
        <w:keepNext/>
        <w:keepLines/>
        <w:spacing w:after="240"/>
      </w:pPr>
      <w:r w:rsidRPr="00B974CE">
        <w:t xml:space="preserve">According to the </w:t>
      </w:r>
      <w:hyperlink w:anchor="Owen_passage" w:history="1">
        <w:r w:rsidRPr="004C0648">
          <w:rPr>
            <w:rStyle w:val="Hyperlink"/>
          </w:rPr>
          <w:t>passage</w:t>
        </w:r>
      </w:hyperlink>
      <w:r w:rsidRPr="00B974CE">
        <w:t>, reducing commuting time for drivers can have which of the following effects?</w:t>
      </w:r>
    </w:p>
    <w:p w14:paraId="377DD481" w14:textId="4B3F5DED" w:rsidR="006C0E54" w:rsidRDefault="006C0E54" w:rsidP="006C0E54">
      <w:pPr>
        <w:keepNext/>
        <w:keepLines/>
        <w:ind w:left="360" w:hanging="360"/>
      </w:pPr>
      <w:r>
        <w:t>A. </w:t>
      </w:r>
      <w:r w:rsidR="00B974CE" w:rsidRPr="00B974CE">
        <w:t>Drivers become more productive employees than they previously</w:t>
      </w:r>
      <w:r w:rsidR="008C0678">
        <w:t> </w:t>
      </w:r>
      <w:r w:rsidR="00B974CE" w:rsidRPr="00B974CE">
        <w:t>were.</w:t>
      </w:r>
    </w:p>
    <w:p w14:paraId="714E3AF1" w14:textId="5819E91E" w:rsidR="006C0E54" w:rsidRDefault="006C0E54" w:rsidP="006C0E54">
      <w:pPr>
        <w:keepNext/>
        <w:keepLines/>
        <w:ind w:left="360" w:hanging="360"/>
      </w:pPr>
      <w:r>
        <w:t>B. </w:t>
      </w:r>
      <w:r w:rsidR="00B974CE" w:rsidRPr="00B974CE">
        <w:t>Mass transit gets extended farther into suburban areas than it previously was.</w:t>
      </w:r>
    </w:p>
    <w:p w14:paraId="613826D6" w14:textId="3C91801E" w:rsidR="006C0E54" w:rsidRDefault="006C0E54" w:rsidP="006C0E54">
      <w:pPr>
        <w:keepNext/>
        <w:keepLines/>
        <w:ind w:left="360" w:hanging="360"/>
      </w:pPr>
      <w:r>
        <w:t>C. </w:t>
      </w:r>
      <w:r w:rsidR="00B974CE" w:rsidRPr="00B974CE">
        <w:t>Mass transit carries fewer passengers and receives less government funding than it previously did.</w:t>
      </w:r>
    </w:p>
    <w:p w14:paraId="4236C02D" w14:textId="04A25170" w:rsidR="006C0E54" w:rsidRDefault="006C0E54" w:rsidP="006C0E54">
      <w:pPr>
        <w:keepNext/>
        <w:keepLines/>
        <w:ind w:left="360" w:hanging="360"/>
      </w:pPr>
      <w:r>
        <w:t>D. </w:t>
      </w:r>
      <w:r w:rsidR="00B974CE" w:rsidRPr="00B974CE">
        <w:t>Drivers become more willing to live farther from their places of employment than they previously were.</w:t>
      </w:r>
    </w:p>
    <w:p w14:paraId="49774F6B" w14:textId="77777777" w:rsidR="006549AE" w:rsidRDefault="006549AE" w:rsidP="006549AE"/>
    <w:p w14:paraId="012EAA3F" w14:textId="77777777" w:rsidR="006549AE" w:rsidRDefault="006549AE" w:rsidP="006549AE">
      <w:pPr>
        <w:pStyle w:val="Heading5"/>
      </w:pPr>
      <w:r>
        <w:t>Question 18.</w:t>
      </w:r>
    </w:p>
    <w:p w14:paraId="7645D55A" w14:textId="59031D32" w:rsidR="006549AE" w:rsidRDefault="00B974CE" w:rsidP="006549AE">
      <w:pPr>
        <w:keepNext/>
        <w:keepLines/>
        <w:spacing w:after="240"/>
      </w:pPr>
      <w:r w:rsidRPr="00B974CE">
        <w:t xml:space="preserve">As used in </w:t>
      </w:r>
      <w:r w:rsidR="00470CB7">
        <w:t>s</w:t>
      </w:r>
      <w:r w:rsidR="00897F9D">
        <w:t>entence </w:t>
      </w:r>
      <w:r w:rsidR="00470CB7">
        <w:t>2</w:t>
      </w:r>
      <w:r w:rsidR="00897F9D">
        <w:t xml:space="preserve"> of paragraph </w:t>
      </w:r>
      <w:r w:rsidR="00470CB7">
        <w:t>4</w:t>
      </w:r>
      <w:r w:rsidRPr="00B974CE">
        <w:t xml:space="preserve">, </w:t>
      </w:r>
      <w:r w:rsidR="00897F9D">
        <w:t xml:space="preserve">the word </w:t>
      </w:r>
      <w:r w:rsidRPr="00B974CE">
        <w:t>“</w:t>
      </w:r>
      <w:hyperlink w:anchor="Owen_promotes" w:history="1">
        <w:r w:rsidRPr="004C0648">
          <w:rPr>
            <w:rStyle w:val="Hyperlink"/>
          </w:rPr>
          <w:t>promotes</w:t>
        </w:r>
      </w:hyperlink>
      <w:r w:rsidRPr="00B974CE">
        <w:t>” most nearly means</w:t>
      </w:r>
    </w:p>
    <w:p w14:paraId="7016CCD0" w14:textId="4BEADC3E" w:rsidR="006C0E54" w:rsidRDefault="006C0E54" w:rsidP="006C0E54">
      <w:pPr>
        <w:keepNext/>
        <w:keepLines/>
        <w:ind w:left="360" w:hanging="360"/>
      </w:pPr>
      <w:r>
        <w:t>A. </w:t>
      </w:r>
      <w:r w:rsidR="00B974CE" w:rsidRPr="00B974CE">
        <w:t>upgrades.</w:t>
      </w:r>
    </w:p>
    <w:p w14:paraId="35BC3B54" w14:textId="405E699E" w:rsidR="006C0E54" w:rsidRDefault="006C0E54" w:rsidP="006C0E54">
      <w:pPr>
        <w:keepNext/>
        <w:keepLines/>
        <w:ind w:left="360" w:hanging="360"/>
      </w:pPr>
      <w:r>
        <w:t>B. </w:t>
      </w:r>
      <w:r w:rsidR="00B974CE" w:rsidRPr="00B974CE">
        <w:t>serves.</w:t>
      </w:r>
    </w:p>
    <w:p w14:paraId="113CD16C" w14:textId="3F92B252" w:rsidR="006C0E54" w:rsidRDefault="006C0E54" w:rsidP="006C0E54">
      <w:pPr>
        <w:keepNext/>
        <w:keepLines/>
        <w:ind w:left="360" w:hanging="360"/>
      </w:pPr>
      <w:r>
        <w:t>C. </w:t>
      </w:r>
      <w:r w:rsidR="00B974CE" w:rsidRPr="00B974CE">
        <w:t>advocates.</w:t>
      </w:r>
    </w:p>
    <w:p w14:paraId="653ACFC8" w14:textId="64FA0E21" w:rsidR="006C0E54" w:rsidRDefault="006C0E54" w:rsidP="006C0E54">
      <w:pPr>
        <w:keepNext/>
        <w:keepLines/>
        <w:ind w:left="360" w:hanging="360"/>
      </w:pPr>
      <w:r>
        <w:t>D. </w:t>
      </w:r>
      <w:r w:rsidR="00B974CE" w:rsidRPr="00B974CE">
        <w:t>develops.</w:t>
      </w:r>
    </w:p>
    <w:p w14:paraId="1C422AAA" w14:textId="77777777" w:rsidR="006549AE" w:rsidRDefault="006549AE" w:rsidP="006549AE"/>
    <w:p w14:paraId="316B6AAA" w14:textId="77777777" w:rsidR="006549AE" w:rsidRDefault="006549AE" w:rsidP="006549AE">
      <w:pPr>
        <w:pStyle w:val="Heading5"/>
      </w:pPr>
      <w:r>
        <w:lastRenderedPageBreak/>
        <w:t>Question 19.</w:t>
      </w:r>
    </w:p>
    <w:p w14:paraId="00E7CA5D" w14:textId="6783E7AB" w:rsidR="006549AE" w:rsidRDefault="00B974CE" w:rsidP="006549AE">
      <w:pPr>
        <w:keepNext/>
        <w:keepLines/>
        <w:spacing w:after="240"/>
      </w:pPr>
      <w:r w:rsidRPr="00B974CE">
        <w:t xml:space="preserve">According to </w:t>
      </w:r>
      <w:hyperlink w:anchor="Owen_figure1" w:history="1">
        <w:r w:rsidRPr="004C0648">
          <w:rPr>
            <w:rStyle w:val="Hyperlink"/>
          </w:rPr>
          <w:t>figure</w:t>
        </w:r>
        <w:r w:rsidR="00A710DE" w:rsidRPr="004C0648">
          <w:rPr>
            <w:rStyle w:val="Hyperlink"/>
          </w:rPr>
          <w:t> </w:t>
        </w:r>
        <w:r w:rsidRPr="004C0648">
          <w:rPr>
            <w:rStyle w:val="Hyperlink"/>
          </w:rPr>
          <w:t>1</w:t>
        </w:r>
      </w:hyperlink>
      <w:r w:rsidRPr="00B974CE">
        <w:t>, how many vehicles traveled on the altered road through the Southampton</w:t>
      </w:r>
      <w:r w:rsidR="00A710DE">
        <w:t> </w:t>
      </w:r>
      <w:r w:rsidRPr="00B974CE">
        <w:t>city center per day before the route was</w:t>
      </w:r>
      <w:r w:rsidR="008C0678">
        <w:t> </w:t>
      </w:r>
      <w:r w:rsidRPr="00B974CE">
        <w:t>altered?</w:t>
      </w:r>
    </w:p>
    <w:p w14:paraId="574AF3A7" w14:textId="126D6B58" w:rsidR="006C0E54" w:rsidRDefault="006C0E54" w:rsidP="006C0E54">
      <w:pPr>
        <w:keepNext/>
        <w:keepLines/>
        <w:ind w:left="360" w:hanging="360"/>
      </w:pPr>
      <w:r>
        <w:t>A. </w:t>
      </w:r>
      <w:r w:rsidR="00B974CE">
        <w:t>3,081</w:t>
      </w:r>
    </w:p>
    <w:p w14:paraId="71722B67" w14:textId="0ABBB988" w:rsidR="006C0E54" w:rsidRDefault="006C0E54" w:rsidP="006C0E54">
      <w:pPr>
        <w:keepNext/>
        <w:keepLines/>
        <w:ind w:left="360" w:hanging="360"/>
      </w:pPr>
      <w:r>
        <w:t>B. </w:t>
      </w:r>
      <w:r w:rsidR="00B974CE">
        <w:t>5,316</w:t>
      </w:r>
    </w:p>
    <w:p w14:paraId="43F7FCA3" w14:textId="4F3DCFB2" w:rsidR="006C0E54" w:rsidRDefault="006C0E54" w:rsidP="006C0E54">
      <w:pPr>
        <w:keepNext/>
        <w:keepLines/>
        <w:ind w:left="360" w:hanging="360"/>
      </w:pPr>
      <w:r>
        <w:t>C. </w:t>
      </w:r>
      <w:r w:rsidR="00B974CE">
        <w:t>24,101</w:t>
      </w:r>
    </w:p>
    <w:p w14:paraId="1BA3DA8D" w14:textId="1155CEF0" w:rsidR="006C0E54" w:rsidRDefault="006C0E54" w:rsidP="006C0E54">
      <w:pPr>
        <w:keepNext/>
        <w:keepLines/>
        <w:ind w:left="360" w:hanging="360"/>
      </w:pPr>
      <w:r>
        <w:t>D. </w:t>
      </w:r>
      <w:r w:rsidR="00B974CE">
        <w:t>26,522</w:t>
      </w:r>
    </w:p>
    <w:p w14:paraId="780404D2" w14:textId="77777777" w:rsidR="006549AE" w:rsidRDefault="006549AE" w:rsidP="006549AE"/>
    <w:p w14:paraId="4D39F5EF" w14:textId="77777777" w:rsidR="006549AE" w:rsidRDefault="006549AE" w:rsidP="006549AE">
      <w:pPr>
        <w:pStyle w:val="Heading5"/>
      </w:pPr>
      <w:r>
        <w:t>Question 20.</w:t>
      </w:r>
    </w:p>
    <w:p w14:paraId="439C9F3A" w14:textId="70C77D63" w:rsidR="006549AE" w:rsidRDefault="00B974CE" w:rsidP="006549AE">
      <w:pPr>
        <w:keepNext/>
        <w:keepLines/>
        <w:spacing w:after="240"/>
      </w:pPr>
      <w:r w:rsidRPr="00B974CE">
        <w:t xml:space="preserve">Do the data in </w:t>
      </w:r>
      <w:hyperlink w:anchor="Owen_figure1" w:history="1">
        <w:r w:rsidRPr="004C0648">
          <w:rPr>
            <w:rStyle w:val="Hyperlink"/>
          </w:rPr>
          <w:t>figure</w:t>
        </w:r>
        <w:r w:rsidR="00A710DE" w:rsidRPr="004C0648">
          <w:rPr>
            <w:rStyle w:val="Hyperlink"/>
          </w:rPr>
          <w:t> </w:t>
        </w:r>
        <w:r w:rsidRPr="004C0648">
          <w:rPr>
            <w:rStyle w:val="Hyperlink"/>
          </w:rPr>
          <w:t>1</w:t>
        </w:r>
      </w:hyperlink>
      <w:r w:rsidRPr="00B974CE">
        <w:t xml:space="preserve"> support or weaken the argument of the author of the </w:t>
      </w:r>
      <w:hyperlink w:anchor="Owen_passage" w:history="1">
        <w:r w:rsidRPr="00CF09A8">
          <w:rPr>
            <w:rStyle w:val="Hyperlink"/>
          </w:rPr>
          <w:t>passage</w:t>
        </w:r>
      </w:hyperlink>
      <w:r w:rsidRPr="00B974CE">
        <w:t>, and why?</w:t>
      </w:r>
    </w:p>
    <w:p w14:paraId="6A953FE5" w14:textId="31EC2C9A" w:rsidR="006C0E54" w:rsidRDefault="006C0E54" w:rsidP="006C0E54">
      <w:pPr>
        <w:keepNext/>
        <w:keepLines/>
        <w:ind w:left="360" w:hanging="360"/>
      </w:pPr>
      <w:r>
        <w:t>A. </w:t>
      </w:r>
      <w:r w:rsidR="00B974CE" w:rsidRPr="00B974CE">
        <w:t>Support, because the data show that merely moving drivers out of cars can induce traffic.</w:t>
      </w:r>
    </w:p>
    <w:p w14:paraId="7AC12D7F" w14:textId="6375202A" w:rsidR="006C0E54" w:rsidRDefault="006C0E54" w:rsidP="006C0E54">
      <w:pPr>
        <w:keepNext/>
        <w:keepLines/>
        <w:ind w:left="360" w:hanging="360"/>
      </w:pPr>
      <w:r>
        <w:t>B. </w:t>
      </w:r>
      <w:r w:rsidR="00B974CE" w:rsidRPr="00B974CE">
        <w:t>Support, because the data show that reducing road capacity can lead to a net reduction in traffic.</w:t>
      </w:r>
    </w:p>
    <w:p w14:paraId="5FFB6442" w14:textId="429A1AE3" w:rsidR="006C0E54" w:rsidRDefault="006C0E54" w:rsidP="006C0E54">
      <w:pPr>
        <w:keepNext/>
        <w:keepLines/>
        <w:ind w:left="360" w:hanging="360"/>
      </w:pPr>
      <w:r>
        <w:t>C. </w:t>
      </w:r>
      <w:r w:rsidR="00B974CE" w:rsidRPr="00B974CE">
        <w:t>Weaken, because the data show that in some cases road alterations lead to greater traffic on surrounding roads.</w:t>
      </w:r>
    </w:p>
    <w:p w14:paraId="4A423362" w14:textId="37D0B90D" w:rsidR="006C0E54" w:rsidRDefault="006C0E54" w:rsidP="006C0E54">
      <w:pPr>
        <w:keepNext/>
        <w:keepLines/>
        <w:ind w:left="360" w:hanging="360"/>
      </w:pPr>
      <w:r>
        <w:t>D. </w:t>
      </w:r>
      <w:r w:rsidR="00B974CE" w:rsidRPr="00B974CE">
        <w:t>Weaken, because the data show that traffic reductions due to road alterations tend to be brief.</w:t>
      </w:r>
    </w:p>
    <w:p w14:paraId="68BA16A8" w14:textId="77777777" w:rsidR="006549AE" w:rsidRDefault="006549AE" w:rsidP="006549AE"/>
    <w:p w14:paraId="460425FD" w14:textId="77777777" w:rsidR="006549AE" w:rsidRDefault="006549AE" w:rsidP="006549AE">
      <w:pPr>
        <w:pStyle w:val="Heading5"/>
      </w:pPr>
      <w:r>
        <w:lastRenderedPageBreak/>
        <w:t>Question 21.</w:t>
      </w:r>
    </w:p>
    <w:p w14:paraId="28323786" w14:textId="4A5B8986" w:rsidR="006549AE" w:rsidRDefault="00B974CE" w:rsidP="006549AE">
      <w:pPr>
        <w:keepNext/>
        <w:keepLines/>
        <w:spacing w:after="240"/>
      </w:pPr>
      <w:r w:rsidRPr="00B974CE">
        <w:t xml:space="preserve">Based on </w:t>
      </w:r>
      <w:hyperlink w:anchor="Owen_figure2" w:history="1">
        <w:r w:rsidRPr="004C0648">
          <w:rPr>
            <w:rStyle w:val="Hyperlink"/>
          </w:rPr>
          <w:t>figure</w:t>
        </w:r>
        <w:r w:rsidR="00A710DE" w:rsidRPr="004C0648">
          <w:rPr>
            <w:rStyle w:val="Hyperlink"/>
          </w:rPr>
          <w:t> </w:t>
        </w:r>
        <w:r w:rsidRPr="004C0648">
          <w:rPr>
            <w:rStyle w:val="Hyperlink"/>
          </w:rPr>
          <w:t>2</w:t>
        </w:r>
      </w:hyperlink>
      <w:r w:rsidRPr="00B974CE">
        <w:t>, the engineers surveyed were most skeptical of the idea that in the event of a reallocation of road space, drivers would</w:t>
      </w:r>
      <w:r w:rsidR="008C0678">
        <w:t> </w:t>
      </w:r>
      <w:r w:rsidRPr="00B974CE">
        <w:t>change</w:t>
      </w:r>
    </w:p>
    <w:p w14:paraId="2988D6A3" w14:textId="1F83838D" w:rsidR="006C0E54" w:rsidRDefault="006C0E54" w:rsidP="006C0E54">
      <w:pPr>
        <w:keepNext/>
        <w:keepLines/>
        <w:ind w:left="360" w:hanging="360"/>
      </w:pPr>
      <w:r>
        <w:t>A. </w:t>
      </w:r>
      <w:r w:rsidR="00B974CE" w:rsidRPr="00B974CE">
        <w:t>when they travel.</w:t>
      </w:r>
    </w:p>
    <w:p w14:paraId="019F0595" w14:textId="35C90EF3" w:rsidR="006C0E54" w:rsidRDefault="006C0E54" w:rsidP="006C0E54">
      <w:pPr>
        <w:keepNext/>
        <w:keepLines/>
        <w:ind w:left="360" w:hanging="360"/>
      </w:pPr>
      <w:r>
        <w:t>B. </w:t>
      </w:r>
      <w:r w:rsidR="00B974CE" w:rsidRPr="00B974CE">
        <w:t>their means of traveling.</w:t>
      </w:r>
    </w:p>
    <w:p w14:paraId="4CA5DADA" w14:textId="079830F6" w:rsidR="006C0E54" w:rsidRDefault="006C0E54" w:rsidP="006C0E54">
      <w:pPr>
        <w:keepNext/>
        <w:keepLines/>
        <w:ind w:left="360" w:hanging="360"/>
      </w:pPr>
      <w:r>
        <w:t>C. </w:t>
      </w:r>
      <w:r w:rsidR="00B974CE" w:rsidRPr="00B974CE">
        <w:t>how often they make a journey.</w:t>
      </w:r>
    </w:p>
    <w:p w14:paraId="11C9C01B" w14:textId="753C0826" w:rsidR="006C0E54" w:rsidRDefault="006C0E54" w:rsidP="006C0E54">
      <w:pPr>
        <w:keepNext/>
        <w:keepLines/>
        <w:ind w:left="360" w:hanging="360"/>
      </w:pPr>
      <w:r>
        <w:t>D. </w:t>
      </w:r>
      <w:r w:rsidR="00B974CE" w:rsidRPr="00B974CE">
        <w:t>their driving style.</w:t>
      </w:r>
    </w:p>
    <w:p w14:paraId="03DB81C3" w14:textId="77777777" w:rsidR="006549AE" w:rsidRDefault="006549AE" w:rsidP="006549AE"/>
    <w:p w14:paraId="7DED0F19" w14:textId="1A75A01F" w:rsidR="00B02A64" w:rsidRDefault="00B02A64" w:rsidP="00B02A64">
      <w:pPr>
        <w:pStyle w:val="Heading4"/>
      </w:pPr>
      <w:r>
        <w:t>Questions 22 through 32 are based on the following passage.</w:t>
      </w:r>
    </w:p>
    <w:p w14:paraId="0A692FE4" w14:textId="120D82E0" w:rsidR="00B02A64" w:rsidRDefault="00B02A64" w:rsidP="00B02A64">
      <w:pPr>
        <w:keepNext/>
        <w:keepLines/>
        <w:rPr>
          <w:b/>
        </w:rPr>
      </w:pPr>
      <w:r w:rsidRPr="00B02A64">
        <w:rPr>
          <w:b/>
        </w:rPr>
        <w:t>This passage is adapted from Sabrina</w:t>
      </w:r>
      <w:r w:rsidR="00A710DE">
        <w:t> </w:t>
      </w:r>
      <w:r w:rsidRPr="00B02A64">
        <w:rPr>
          <w:b/>
        </w:rPr>
        <w:t xml:space="preserve">Richards, “Pleasant to the Touch.” ©2012 by </w:t>
      </w:r>
      <w:proofErr w:type="gramStart"/>
      <w:r w:rsidRPr="00B02A64">
        <w:rPr>
          <w:b/>
        </w:rPr>
        <w:t>The</w:t>
      </w:r>
      <w:proofErr w:type="gramEnd"/>
      <w:r w:rsidRPr="00B02A64">
        <w:rPr>
          <w:b/>
        </w:rPr>
        <w:t xml:space="preserve"> Scientist.</w:t>
      </w:r>
    </w:p>
    <w:p w14:paraId="723EA4D3" w14:textId="77777777" w:rsidR="00F32E6E" w:rsidRDefault="00F32E6E" w:rsidP="00EF0F58">
      <w:pPr>
        <w:keepNext/>
      </w:pPr>
    </w:p>
    <w:p w14:paraId="5C1304A7" w14:textId="34B7C3EE" w:rsidR="00F32E6E" w:rsidRDefault="00F32E6E" w:rsidP="00EF0F58">
      <w:pPr>
        <w:keepNext/>
        <w:keepLines/>
      </w:pPr>
      <w:bookmarkStart w:id="33" w:name="Richards_P01S01"/>
      <w:bookmarkStart w:id="34" w:name="Richards_passage"/>
      <w:r w:rsidRPr="00F32E6E">
        <w:t>In the early nineteen</w:t>
      </w:r>
      <w:r w:rsidR="005461AB">
        <w:t xml:space="preserve"> </w:t>
      </w:r>
      <w:r w:rsidRPr="00F32E6E">
        <w:t>nineties, textbooks acknowledged that humans had slow</w:t>
      </w:r>
      <w:r w:rsidR="00F80B46">
        <w:noBreakHyphen/>
      </w:r>
      <w:r w:rsidRPr="00F32E6E">
        <w:t>conducting nerves, but asserted that those nerves only responded to two types of stimuli: pain and temperature.</w:t>
      </w:r>
      <w:bookmarkEnd w:id="33"/>
      <w:r w:rsidRPr="00F32E6E">
        <w:t xml:space="preserve"> </w:t>
      </w:r>
      <w:bookmarkStart w:id="35" w:name="Richards_P01S02"/>
      <w:r w:rsidRPr="00F32E6E">
        <w:t xml:space="preserve">Sensations of pressure and vibration were believed to travel only along </w:t>
      </w:r>
      <w:proofErr w:type="spellStart"/>
      <w:r w:rsidRPr="00F32E6E">
        <w:t>myelinated</w:t>
      </w:r>
      <w:proofErr w:type="spellEnd"/>
      <w:r w:rsidRPr="00F32E6E">
        <w:t>, fast</w:t>
      </w:r>
      <w:r w:rsidR="00F80B46">
        <w:noBreakHyphen/>
      </w:r>
      <w:r w:rsidRPr="00F32E6E">
        <w:t>signaling nerve fibers, which also give information about location.</w:t>
      </w:r>
      <w:bookmarkEnd w:id="35"/>
      <w:r w:rsidRPr="00F32E6E">
        <w:t xml:space="preserve"> Experiments blocking nerve fibers supported this notion. Preventing fast fibers from firing (either by clamping the relevant nerve or by injecting the local anesthetic lidocaine) seemed to eliminate the sensation of pressure altogether, but </w:t>
      </w:r>
      <w:bookmarkStart w:id="36" w:name="Richards_P01LastPartS04"/>
      <w:r w:rsidRPr="00F32E6E">
        <w:t>blocking slow fibers only seemed to reduce sensitivity to warmth or a small painful shock.</w:t>
      </w:r>
      <w:bookmarkEnd w:id="36"/>
    </w:p>
    <w:p w14:paraId="60A658A0" w14:textId="77777777" w:rsidR="00F32E6E" w:rsidRPr="008C0678" w:rsidRDefault="00F32E6E" w:rsidP="001318D7"/>
    <w:p w14:paraId="674A7928" w14:textId="3D6DFE5A" w:rsidR="00DA545C" w:rsidRDefault="00DA545C" w:rsidP="001318D7">
      <w:proofErr w:type="spellStart"/>
      <w:r>
        <w:t>Håkan</w:t>
      </w:r>
      <w:proofErr w:type="spellEnd"/>
      <w:r w:rsidR="00A710DE">
        <w:t> </w:t>
      </w:r>
      <w:proofErr w:type="spellStart"/>
      <w:r>
        <w:t>Olausson</w:t>
      </w:r>
      <w:proofErr w:type="spellEnd"/>
      <w:r>
        <w:t xml:space="preserve"> and his Gothenburg</w:t>
      </w:r>
      <w:r w:rsidR="00A710DE">
        <w:t> </w:t>
      </w:r>
      <w:r>
        <w:t xml:space="preserve">University colleagues </w:t>
      </w:r>
      <w:proofErr w:type="spellStart"/>
      <w:r>
        <w:t>Åke</w:t>
      </w:r>
      <w:proofErr w:type="spellEnd"/>
      <w:r w:rsidR="00A710DE">
        <w:t> </w:t>
      </w:r>
      <w:proofErr w:type="spellStart"/>
      <w:r>
        <w:t>Vallbo</w:t>
      </w:r>
      <w:proofErr w:type="spellEnd"/>
      <w:r>
        <w:t xml:space="preserve"> and Johan</w:t>
      </w:r>
      <w:r w:rsidR="00A710DE">
        <w:t> </w:t>
      </w:r>
      <w:proofErr w:type="spellStart"/>
      <w:r>
        <w:t>Wessberg</w:t>
      </w:r>
      <w:proofErr w:type="spellEnd"/>
      <w:r>
        <w:t xml:space="preserve"> wondered if slow fibers responsive to gentle pressure might be </w:t>
      </w:r>
      <w:bookmarkStart w:id="37" w:name="Richards_active"/>
      <w:r>
        <w:t>active</w:t>
      </w:r>
      <w:bookmarkEnd w:id="37"/>
      <w:r>
        <w:t xml:space="preserve"> in humans as well as in other mammals. In 1993, they corralled 28</w:t>
      </w:r>
      <w:r w:rsidR="000968EC">
        <w:t> </w:t>
      </w:r>
      <w:r>
        <w:t xml:space="preserve">young volunteers and recorded nerve signals while gently brushing the subjects’ arms with their fingertips. </w:t>
      </w:r>
      <w:bookmarkStart w:id="38" w:name="Richards_P02S03"/>
      <w:r>
        <w:t xml:space="preserve">Using a </w:t>
      </w:r>
      <w:r>
        <w:lastRenderedPageBreak/>
        <w:t xml:space="preserve">technique called </w:t>
      </w:r>
      <w:proofErr w:type="spellStart"/>
      <w:r>
        <w:t>microneurography</w:t>
      </w:r>
      <w:proofErr w:type="spellEnd"/>
      <w:r>
        <w:t xml:space="preserve">, in which a fine filament is inserted into a single nerve to </w:t>
      </w:r>
      <w:bookmarkStart w:id="39" w:name="Richards_capture"/>
      <w:r>
        <w:t>capture</w:t>
      </w:r>
      <w:bookmarkEnd w:id="39"/>
      <w:r>
        <w:t xml:space="preserve"> its electrical impulses, the scientists were able to measure how quickly—or slowly—the nerves fired.</w:t>
      </w:r>
      <w:bookmarkEnd w:id="38"/>
      <w:r>
        <w:t xml:space="preserve"> </w:t>
      </w:r>
      <w:bookmarkStart w:id="40" w:name="Richards_P02S04"/>
      <w:r>
        <w:t>They showed that soft stroking prompted two</w:t>
      </w:r>
      <w:r w:rsidR="000968EC">
        <w:t xml:space="preserve"> </w:t>
      </w:r>
      <w:r>
        <w:t>different signals, one</w:t>
      </w:r>
      <w:r w:rsidR="007C4F4C">
        <w:t xml:space="preserve"> </w:t>
      </w:r>
      <w:r>
        <w:t>immediate and one</w:t>
      </w:r>
      <w:r w:rsidR="000968EC">
        <w:t xml:space="preserve"> </w:t>
      </w:r>
      <w:r>
        <w:t>delayed.</w:t>
      </w:r>
      <w:bookmarkEnd w:id="40"/>
      <w:r>
        <w:t xml:space="preserve"> </w:t>
      </w:r>
      <w:bookmarkStart w:id="41" w:name="Richards_P02S05"/>
      <w:r>
        <w:t xml:space="preserve">The delay, </w:t>
      </w:r>
      <w:proofErr w:type="spellStart"/>
      <w:r>
        <w:t>Olausson</w:t>
      </w:r>
      <w:proofErr w:type="spellEnd"/>
      <w:r>
        <w:t xml:space="preserve"> explains, means that the signal from a gentle touch on the forearm will reach the brain about a half</w:t>
      </w:r>
      <w:r w:rsidR="000968EC">
        <w:t xml:space="preserve"> </w:t>
      </w:r>
      <w:r>
        <w:t>second later.</w:t>
      </w:r>
      <w:bookmarkEnd w:id="41"/>
      <w:r>
        <w:t xml:space="preserve"> This delay identified nerve impulses traveling at speeds characteristic of slow, unmyelinated fibers—about 1</w:t>
      </w:r>
      <w:r w:rsidR="00A710DE">
        <w:t> </w:t>
      </w:r>
      <w:r>
        <w:t>m</w:t>
      </w:r>
      <w:r w:rsidR="00766595">
        <w:t xml:space="preserve">eter per </w:t>
      </w:r>
      <w:r>
        <w:t xml:space="preserve">second—confirming the presence of these fibers in human hairy skin. </w:t>
      </w:r>
      <w:bookmarkStart w:id="42" w:name="Richards_P02S07"/>
      <w:r>
        <w:t>(In contrast, fast</w:t>
      </w:r>
      <w:r w:rsidR="00F80B46">
        <w:noBreakHyphen/>
      </w:r>
      <w:r>
        <w:t>conducting fibers, already known to respond to touch, signal at a rate between 35 and 75</w:t>
      </w:r>
      <w:r w:rsidR="00A710DE">
        <w:t> </w:t>
      </w:r>
      <w:r w:rsidR="00766595">
        <w:t>meters per</w:t>
      </w:r>
      <w:r w:rsidR="008C0678">
        <w:t> </w:t>
      </w:r>
      <w:r w:rsidR="00766595">
        <w:t>second</w:t>
      </w:r>
      <w:r w:rsidR="00BF4C2A">
        <w:t>.</w:t>
      </w:r>
      <w:r>
        <w:t>)</w:t>
      </w:r>
      <w:bookmarkEnd w:id="42"/>
    </w:p>
    <w:p w14:paraId="648F44F5" w14:textId="77777777" w:rsidR="00DA545C" w:rsidRDefault="00DA545C" w:rsidP="001318D7"/>
    <w:p w14:paraId="2F16DBAF" w14:textId="35A4B236" w:rsidR="00DA545C" w:rsidRDefault="00DA545C" w:rsidP="00DA545C">
      <w:bookmarkStart w:id="43" w:name="Richards_P03S01"/>
      <w:r>
        <w:t>Then, in 1999, the group looked more closely at the characteristics of the slow fibers.</w:t>
      </w:r>
      <w:bookmarkEnd w:id="43"/>
      <w:r>
        <w:t xml:space="preserve"> They named these “low</w:t>
      </w:r>
      <w:r w:rsidR="00F80B46">
        <w:noBreakHyphen/>
      </w:r>
      <w:r>
        <w:t>threshold” nerves “C</w:t>
      </w:r>
      <w:r w:rsidR="00F80B46">
        <w:noBreakHyphen/>
      </w:r>
      <w:r>
        <w:t>tactile,” or C</w:t>
      </w:r>
      <w:r w:rsidRPr="00DA545C">
        <w:rPr>
          <w:sz w:val="2"/>
          <w:szCs w:val="2"/>
        </w:rPr>
        <w:t> </w:t>
      </w:r>
      <w:r>
        <w:t xml:space="preserve">T, fibers, said </w:t>
      </w:r>
      <w:proofErr w:type="spellStart"/>
      <w:r>
        <w:t>Olausson</w:t>
      </w:r>
      <w:proofErr w:type="spellEnd"/>
      <w:r>
        <w:t>, because of their “exquisite sensitivity” to slow, gentle tactile stimulation, but unresponsiveness to noxious stimuli like pinpricks.</w:t>
      </w:r>
    </w:p>
    <w:p w14:paraId="750804DD" w14:textId="77777777" w:rsidR="00AF2D8B" w:rsidRDefault="00AF2D8B" w:rsidP="00DA545C"/>
    <w:p w14:paraId="1AF68E7C" w14:textId="3911475B" w:rsidR="00DA545C" w:rsidRDefault="00DA545C" w:rsidP="00DA545C">
      <w:bookmarkStart w:id="44" w:name="Richards_P04S01"/>
      <w:r>
        <w:t>But why exactly humans might have such fibers, which respond only to a narrow range of rather subtle stimuli, was initially mystifying.</w:t>
      </w:r>
      <w:bookmarkEnd w:id="44"/>
      <w:r>
        <w:t xml:space="preserve"> Unlike other types of sensory nerves, C</w:t>
      </w:r>
      <w:r w:rsidRPr="00DA545C">
        <w:rPr>
          <w:sz w:val="2"/>
          <w:szCs w:val="2"/>
        </w:rPr>
        <w:t> </w:t>
      </w:r>
      <w:r>
        <w:t>T</w:t>
      </w:r>
      <w:r w:rsidR="008C0678">
        <w:t> </w:t>
      </w:r>
      <w:r>
        <w:t xml:space="preserve">fibers could be found only in hairy human skin—such as the forearm and thigh. No amount of gentle stroking of hairless skin, such as the palms and soles of the feet, prompted similar activity signatures. </w:t>
      </w:r>
      <w:proofErr w:type="spellStart"/>
      <w:r>
        <w:t>Olausson</w:t>
      </w:r>
      <w:proofErr w:type="spellEnd"/>
      <w:r>
        <w:t xml:space="preserve"> and his colleagues decided that these fibers must be conveying a different dimension of sensory information than fast</w:t>
      </w:r>
      <w:r w:rsidR="00F80B46">
        <w:noBreakHyphen/>
      </w:r>
      <w:r>
        <w:t>conducting fibers.</w:t>
      </w:r>
    </w:p>
    <w:p w14:paraId="4FAF920A" w14:textId="77777777" w:rsidR="00AF2D8B" w:rsidRDefault="00AF2D8B" w:rsidP="00DA545C"/>
    <w:p w14:paraId="7FC4F094" w14:textId="594EDA3B" w:rsidR="00DA545C" w:rsidRDefault="00DA545C" w:rsidP="00DA545C">
      <w:r>
        <w:t xml:space="preserve">Although </w:t>
      </w:r>
      <w:proofErr w:type="spellStart"/>
      <w:r>
        <w:t>microneurography</w:t>
      </w:r>
      <w:proofErr w:type="spellEnd"/>
      <w:r>
        <w:t xml:space="preserve"> can give information about how a single nerve responds to gentle brushing and pressure, it cannot tease out what aspect of sensation that fiber relays, says </w:t>
      </w:r>
      <w:proofErr w:type="spellStart"/>
      <w:r>
        <w:t>Olausson</w:t>
      </w:r>
      <w:proofErr w:type="spellEnd"/>
      <w:r>
        <w:t xml:space="preserve">. He wanted to know if that same slow nerve can distinguish </w:t>
      </w:r>
      <w:r w:rsidRPr="00FA47FF">
        <w:rPr>
          <w:u w:val="single"/>
        </w:rPr>
        <w:t>where</w:t>
      </w:r>
      <w:r>
        <w:t xml:space="preserve"> the brush touches the arm, and whether it can discern the difference between a </w:t>
      </w:r>
      <w:r>
        <w:lastRenderedPageBreak/>
        <w:t>goat</w:t>
      </w:r>
      <w:r w:rsidR="00F80B46">
        <w:noBreakHyphen/>
      </w:r>
      <w:r>
        <w:t>hair brush and a feather. Most importantly, could that same fiber convey a pleasant sensation?</w:t>
      </w:r>
    </w:p>
    <w:p w14:paraId="1D8257EF" w14:textId="77777777" w:rsidR="00AF2D8B" w:rsidRDefault="00AF2D8B" w:rsidP="00DA545C"/>
    <w:p w14:paraId="414E4D2F" w14:textId="66EB419A" w:rsidR="00DA545C" w:rsidRDefault="00DA545C" w:rsidP="00DA545C">
      <w:bookmarkStart w:id="45" w:name="Richards_paragraph6"/>
      <w:r>
        <w:t xml:space="preserve">To address the question, </w:t>
      </w:r>
      <w:proofErr w:type="spellStart"/>
      <w:r>
        <w:t>Olausson’s</w:t>
      </w:r>
      <w:proofErr w:type="spellEnd"/>
      <w:r>
        <w:t xml:space="preserve"> group sought out a patient known as G.</w:t>
      </w:r>
      <w:r w:rsidR="008C0678" w:rsidRPr="00EF0F58">
        <w:rPr>
          <w:sz w:val="2"/>
          <w:szCs w:val="2"/>
        </w:rPr>
        <w:t> </w:t>
      </w:r>
      <w:r>
        <w:t>L. who had an unusual nerve defect. More than 2</w:t>
      </w:r>
      <w:r w:rsidR="00A710DE">
        <w:t> </w:t>
      </w:r>
      <w:r>
        <w:t xml:space="preserve">decades earlier, she had developed numbness across many parts of her body after taking penicillin to treat a cough and fever. Testing showed that she had lost responsiveness to pressure, and a nerve biopsy confirmed that </w:t>
      </w:r>
      <w:r w:rsidR="008C0678">
        <w:t>G.</w:t>
      </w:r>
      <w:r w:rsidR="008C0678" w:rsidRPr="00AC511A">
        <w:rPr>
          <w:sz w:val="2"/>
          <w:szCs w:val="2"/>
        </w:rPr>
        <w:t> </w:t>
      </w:r>
      <w:r w:rsidR="008C0678">
        <w:t>L.</w:t>
      </w:r>
      <w:r>
        <w:t>’s quick</w:t>
      </w:r>
      <w:r w:rsidR="00F80B46">
        <w:noBreakHyphen/>
      </w:r>
      <w:r>
        <w:t>conducting fibers were gone, resulting in an inability to sense any pokes, prods, or pinpricks below her nose. But she could still sense warmth, suggesting that her slow</w:t>
      </w:r>
      <w:r w:rsidR="00F80B46">
        <w:noBreakHyphen/>
      </w:r>
      <w:r>
        <w:t>conducting unmyelinated fibers were intact.</w:t>
      </w:r>
      <w:bookmarkEnd w:id="45"/>
    </w:p>
    <w:p w14:paraId="2C743E8C" w14:textId="77777777" w:rsidR="00AF2D8B" w:rsidRDefault="00AF2D8B" w:rsidP="00DA545C"/>
    <w:p w14:paraId="73F3E1CF" w14:textId="1E790210" w:rsidR="00DA545C" w:rsidRDefault="00DA545C" w:rsidP="00DA545C">
      <w:r>
        <w:t xml:space="preserve">Upon recruiting </w:t>
      </w:r>
      <w:r w:rsidR="008C0678">
        <w:t>G.</w:t>
      </w:r>
      <w:r w:rsidR="008C0678" w:rsidRPr="00AC511A">
        <w:rPr>
          <w:sz w:val="2"/>
          <w:szCs w:val="2"/>
        </w:rPr>
        <w:t> </w:t>
      </w:r>
      <w:r w:rsidR="008C0678">
        <w:t>L.</w:t>
      </w:r>
      <w:r>
        <w:t xml:space="preserve">, </w:t>
      </w:r>
      <w:proofErr w:type="spellStart"/>
      <w:r>
        <w:t>Olausson</w:t>
      </w:r>
      <w:proofErr w:type="spellEnd"/>
      <w:r>
        <w:t xml:space="preserve"> tested her by brushing her arm gently at the speed of between 2</w:t>
      </w:r>
      <w:r w:rsidR="008C0678">
        <w:t xml:space="preserve"> to </w:t>
      </w:r>
      <w:r>
        <w:t>10</w:t>
      </w:r>
      <w:r w:rsidR="00A710DE">
        <w:t> </w:t>
      </w:r>
      <w:r>
        <w:t>centimeters per</w:t>
      </w:r>
      <w:r w:rsidR="007C4F4C">
        <w:t xml:space="preserve"> </w:t>
      </w:r>
      <w:r>
        <w:t>second. She had more trouble distinguishing the direction or pressure of the brush strokes than most subjects, but reported feeling a pleasant sensation. When the researchers tried brushing her palm, where C</w:t>
      </w:r>
      <w:r w:rsidRPr="00DA545C">
        <w:rPr>
          <w:sz w:val="2"/>
          <w:szCs w:val="2"/>
        </w:rPr>
        <w:t> </w:t>
      </w:r>
      <w:r>
        <w:t>T</w:t>
      </w:r>
      <w:r w:rsidR="008C0678">
        <w:t> </w:t>
      </w:r>
      <w:r>
        <w:t>fibers are not found, she felt nothing.</w:t>
      </w:r>
    </w:p>
    <w:p w14:paraId="029048B8" w14:textId="77777777" w:rsidR="00AF2D8B" w:rsidRDefault="00AF2D8B" w:rsidP="00DA545C"/>
    <w:p w14:paraId="1C6BA26F" w14:textId="072A84EE" w:rsidR="00B02A64" w:rsidRDefault="00DA545C" w:rsidP="00DA545C">
      <w:proofErr w:type="spellStart"/>
      <w:r>
        <w:t>Olausson</w:t>
      </w:r>
      <w:proofErr w:type="spellEnd"/>
      <w:r>
        <w:t xml:space="preserve"> used functional M</w:t>
      </w:r>
      <w:r w:rsidRPr="00DA545C">
        <w:rPr>
          <w:sz w:val="2"/>
          <w:szCs w:val="2"/>
        </w:rPr>
        <w:t> </w:t>
      </w:r>
      <w:r>
        <w:t>R</w:t>
      </w:r>
      <w:r w:rsidRPr="00DA545C">
        <w:rPr>
          <w:sz w:val="2"/>
          <w:szCs w:val="2"/>
        </w:rPr>
        <w:t> </w:t>
      </w:r>
      <w:r>
        <w:t xml:space="preserve">I studies to examine which areas of the brain lit up when </w:t>
      </w:r>
      <w:r w:rsidR="008C0678">
        <w:t>G.</w:t>
      </w:r>
      <w:r w:rsidR="008C0678" w:rsidRPr="00AC511A">
        <w:rPr>
          <w:sz w:val="2"/>
          <w:szCs w:val="2"/>
        </w:rPr>
        <w:t> </w:t>
      </w:r>
      <w:r w:rsidR="008C0678">
        <w:t>L.</w:t>
      </w:r>
      <w:r>
        <w:t>’s arm was gently brushed to activate C</w:t>
      </w:r>
      <w:r w:rsidRPr="00DA545C">
        <w:rPr>
          <w:sz w:val="2"/>
          <w:szCs w:val="2"/>
        </w:rPr>
        <w:t> </w:t>
      </w:r>
      <w:r>
        <w:t>T</w:t>
      </w:r>
      <w:r w:rsidR="008C0678">
        <w:t> </w:t>
      </w:r>
      <w:r>
        <w:t xml:space="preserve">fibers. In normal subjects, both the somatosensory and insular cortices were activated, but only the insular cortex [which processes emotion] was active when researchers brushed </w:t>
      </w:r>
      <w:r w:rsidR="008C0678">
        <w:t>G.</w:t>
      </w:r>
      <w:r w:rsidR="008C0678" w:rsidRPr="00AC511A">
        <w:rPr>
          <w:sz w:val="2"/>
          <w:szCs w:val="2"/>
        </w:rPr>
        <w:t> </w:t>
      </w:r>
      <w:r w:rsidR="008C0678">
        <w:t>L.</w:t>
      </w:r>
      <w:r>
        <w:t>’s arm. This solidified the notion that C</w:t>
      </w:r>
      <w:r w:rsidRPr="00DA545C">
        <w:rPr>
          <w:sz w:val="2"/>
          <w:szCs w:val="2"/>
        </w:rPr>
        <w:t> </w:t>
      </w:r>
      <w:r>
        <w:t>T</w:t>
      </w:r>
      <w:r w:rsidR="008C0678">
        <w:t> </w:t>
      </w:r>
      <w:r>
        <w:t>fibers convey a more emotional quality of touch, rather than the conscious aspect that helps us describe what we are sensing. C</w:t>
      </w:r>
      <w:r w:rsidRPr="00DA545C">
        <w:rPr>
          <w:sz w:val="2"/>
          <w:szCs w:val="2"/>
        </w:rPr>
        <w:t> </w:t>
      </w:r>
      <w:r>
        <w:t>T</w:t>
      </w:r>
      <w:r w:rsidR="008C0678">
        <w:t> </w:t>
      </w:r>
      <w:r>
        <w:t>fibers, it seemed, specifically provide pleasurable sensations.</w:t>
      </w:r>
      <w:bookmarkEnd w:id="34"/>
    </w:p>
    <w:p w14:paraId="4B0E4800" w14:textId="77777777" w:rsidR="00B02A64" w:rsidRDefault="00B02A64" w:rsidP="006549AE"/>
    <w:p w14:paraId="170DC0ED" w14:textId="77777777" w:rsidR="006549AE" w:rsidRDefault="006549AE" w:rsidP="006549AE">
      <w:pPr>
        <w:pStyle w:val="Heading5"/>
      </w:pPr>
      <w:bookmarkStart w:id="46" w:name="_Question_22."/>
      <w:bookmarkEnd w:id="46"/>
      <w:r>
        <w:lastRenderedPageBreak/>
        <w:t>Question 22.</w:t>
      </w:r>
    </w:p>
    <w:p w14:paraId="05AF0896" w14:textId="053A51F1" w:rsidR="006549AE" w:rsidRDefault="00867F93" w:rsidP="006549AE">
      <w:pPr>
        <w:keepNext/>
        <w:keepLines/>
        <w:spacing w:after="240"/>
      </w:pPr>
      <w:r w:rsidRPr="00867F93">
        <w:t xml:space="preserve">Based on the </w:t>
      </w:r>
      <w:hyperlink w:anchor="Richards_passage" w:history="1">
        <w:r w:rsidRPr="00A54FD7">
          <w:rPr>
            <w:rStyle w:val="Hyperlink"/>
          </w:rPr>
          <w:t>passage</w:t>
        </w:r>
      </w:hyperlink>
      <w:r w:rsidRPr="00867F93">
        <w:t xml:space="preserve">, textbook authors in the early </w:t>
      </w:r>
      <w:r>
        <w:t>nineteen</w:t>
      </w:r>
      <w:r w:rsidR="008C0678">
        <w:t xml:space="preserve"> </w:t>
      </w:r>
      <w:r>
        <w:t>nineties</w:t>
      </w:r>
      <w:r w:rsidRPr="00867F93">
        <w:t xml:space="preserve"> would most likely have expected which condition to result from the blocking of fast fibers?</w:t>
      </w:r>
    </w:p>
    <w:p w14:paraId="26E916B8" w14:textId="61ADEE76" w:rsidR="006C0E54" w:rsidRDefault="006C0E54" w:rsidP="006C0E54">
      <w:pPr>
        <w:keepNext/>
        <w:keepLines/>
        <w:ind w:left="360" w:hanging="360"/>
      </w:pPr>
      <w:r>
        <w:t>A. </w:t>
      </w:r>
      <w:r w:rsidR="00867F93" w:rsidRPr="00867F93">
        <w:t>The rate at which other nerve fibers fired would increase.</w:t>
      </w:r>
    </w:p>
    <w:p w14:paraId="57195B79" w14:textId="2004254E" w:rsidR="006C0E54" w:rsidRDefault="006C0E54" w:rsidP="006C0E54">
      <w:pPr>
        <w:keepNext/>
        <w:keepLines/>
        <w:ind w:left="360" w:hanging="360"/>
      </w:pPr>
      <w:r>
        <w:t>B. </w:t>
      </w:r>
      <w:r w:rsidR="00867F93" w:rsidRPr="00867F93">
        <w:t>The test subject would perceive gentle stimuli as painful.</w:t>
      </w:r>
    </w:p>
    <w:p w14:paraId="02D70781" w14:textId="14BDFFB9" w:rsidR="006C0E54" w:rsidRDefault="006C0E54" w:rsidP="006C0E54">
      <w:pPr>
        <w:keepNext/>
        <w:keepLines/>
        <w:ind w:left="360" w:hanging="360"/>
      </w:pPr>
      <w:r>
        <w:t>C. </w:t>
      </w:r>
      <w:r w:rsidR="00867F93" w:rsidRPr="00867F93">
        <w:t>The body would compensate by using slow fibers to sense pressure.</w:t>
      </w:r>
    </w:p>
    <w:p w14:paraId="0E478B7A" w14:textId="6CD9CCCD" w:rsidR="006C0E54" w:rsidRDefault="006C0E54" w:rsidP="006C0E54">
      <w:pPr>
        <w:keepNext/>
        <w:keepLines/>
        <w:ind w:left="360" w:hanging="360"/>
      </w:pPr>
      <w:r>
        <w:t>D. </w:t>
      </w:r>
      <w:r w:rsidR="00867F93" w:rsidRPr="00867F93">
        <w:t>The ability to perceive vibrations would be impaired.</w:t>
      </w:r>
    </w:p>
    <w:p w14:paraId="69BE6FDB" w14:textId="77777777" w:rsidR="006549AE" w:rsidRDefault="006549AE" w:rsidP="006549AE"/>
    <w:p w14:paraId="49D61FAA" w14:textId="77777777" w:rsidR="006549AE" w:rsidRDefault="006549AE" w:rsidP="006549AE">
      <w:pPr>
        <w:pStyle w:val="Heading5"/>
      </w:pPr>
      <w:r>
        <w:t>Question 23.</w:t>
      </w:r>
    </w:p>
    <w:p w14:paraId="3689A74F" w14:textId="76DE1749" w:rsidR="006549AE" w:rsidRDefault="00867F93" w:rsidP="006549AE">
      <w:pPr>
        <w:keepNext/>
        <w:keepLines/>
        <w:spacing w:after="240"/>
      </w:pPr>
      <w:r w:rsidRPr="00867F93">
        <w:t xml:space="preserve">Which choice provides the best evidence for the answer to </w:t>
      </w:r>
      <w:hyperlink w:anchor="_Question_22." w:history="1">
        <w:r w:rsidRPr="00A54FD7">
          <w:rPr>
            <w:rStyle w:val="Hyperlink"/>
          </w:rPr>
          <w:t>question</w:t>
        </w:r>
        <w:r w:rsidR="00264CA2" w:rsidRPr="00A54FD7">
          <w:rPr>
            <w:rStyle w:val="Hyperlink"/>
          </w:rPr>
          <w:t> </w:t>
        </w:r>
        <w:r w:rsidR="00235531" w:rsidRPr="00A54FD7">
          <w:rPr>
            <w:rStyle w:val="Hyperlink"/>
          </w:rPr>
          <w:t>22</w:t>
        </w:r>
      </w:hyperlink>
      <w:r w:rsidRPr="00867F93">
        <w:t>?</w:t>
      </w:r>
    </w:p>
    <w:p w14:paraId="59E4406A" w14:textId="5952DD77" w:rsidR="006C0E54" w:rsidRDefault="006C0E54" w:rsidP="006C0E54">
      <w:pPr>
        <w:keepNext/>
        <w:keepLines/>
        <w:ind w:left="360" w:hanging="360"/>
      </w:pPr>
      <w:r>
        <w:t>A. </w:t>
      </w:r>
      <w:r w:rsidR="00470CB7">
        <w:t>Sentence 1 of paragraph 1</w:t>
      </w:r>
      <w:r w:rsidR="00897F9D">
        <w:t xml:space="preserve"> </w:t>
      </w:r>
      <w:r w:rsidR="00766595">
        <w:t>(“</w:t>
      </w:r>
      <w:hyperlink w:anchor="Richards_P01S01" w:history="1">
        <w:r w:rsidR="00766595" w:rsidRPr="00A54FD7">
          <w:rPr>
            <w:rStyle w:val="Hyperlink"/>
          </w:rPr>
          <w:t xml:space="preserve">In </w:t>
        </w:r>
        <w:proofErr w:type="gramStart"/>
        <w:r w:rsidR="00766595" w:rsidRPr="00A54FD7">
          <w:rPr>
            <w:rStyle w:val="Hyperlink"/>
          </w:rPr>
          <w:t>the .</w:t>
        </w:r>
        <w:proofErr w:type="gramEnd"/>
        <w:r w:rsidR="00766595" w:rsidRPr="00A54FD7">
          <w:rPr>
            <w:rStyle w:val="Hyperlink"/>
          </w:rPr>
          <w:t xml:space="preserve"> . . </w:t>
        </w:r>
        <w:r w:rsidR="00867F93" w:rsidRPr="00A54FD7">
          <w:rPr>
            <w:rStyle w:val="Hyperlink"/>
          </w:rPr>
          <w:t>temperature</w:t>
        </w:r>
      </w:hyperlink>
      <w:r w:rsidR="00867F93" w:rsidRPr="00867F93">
        <w:t>”)</w:t>
      </w:r>
    </w:p>
    <w:p w14:paraId="2487FD9F" w14:textId="07951CAF" w:rsidR="006C0E54" w:rsidRDefault="006C0E54" w:rsidP="006C0E54">
      <w:pPr>
        <w:keepNext/>
        <w:keepLines/>
        <w:ind w:left="360" w:hanging="360"/>
      </w:pPr>
      <w:r>
        <w:t>B. </w:t>
      </w:r>
      <w:r w:rsidR="00470CB7">
        <w:t>Sentence 2 of paragraph 1</w:t>
      </w:r>
      <w:r w:rsidR="00897F9D">
        <w:t xml:space="preserve"> </w:t>
      </w:r>
      <w:r w:rsidR="00867F93" w:rsidRPr="00867F93">
        <w:t>(“</w:t>
      </w:r>
      <w:hyperlink w:anchor="Richards_P01S02" w:history="1">
        <w:proofErr w:type="gramStart"/>
        <w:r w:rsidR="00867F93" w:rsidRPr="00A54FD7">
          <w:rPr>
            <w:rStyle w:val="Hyperlink"/>
          </w:rPr>
          <w:t>Sensations</w:t>
        </w:r>
        <w:r w:rsidR="00766595" w:rsidRPr="00A54FD7">
          <w:rPr>
            <w:rStyle w:val="Hyperlink"/>
          </w:rPr>
          <w:t> .</w:t>
        </w:r>
        <w:proofErr w:type="gramEnd"/>
        <w:r w:rsidR="00766595" w:rsidRPr="00A54FD7">
          <w:rPr>
            <w:rStyle w:val="Hyperlink"/>
          </w:rPr>
          <w:t xml:space="preserve"> . . </w:t>
        </w:r>
        <w:r w:rsidR="00867F93" w:rsidRPr="00A54FD7">
          <w:rPr>
            <w:rStyle w:val="Hyperlink"/>
          </w:rPr>
          <w:t>location</w:t>
        </w:r>
      </w:hyperlink>
      <w:r w:rsidR="00867F93" w:rsidRPr="00867F93">
        <w:t>”)</w:t>
      </w:r>
    </w:p>
    <w:p w14:paraId="101991CF" w14:textId="78D96BD0" w:rsidR="006C0E54" w:rsidRDefault="006C0E54" w:rsidP="006C0E54">
      <w:pPr>
        <w:keepNext/>
        <w:keepLines/>
        <w:ind w:left="360" w:hanging="360"/>
      </w:pPr>
      <w:r>
        <w:t>C. </w:t>
      </w:r>
      <w:r w:rsidR="00470CB7">
        <w:t>The last part of s</w:t>
      </w:r>
      <w:r w:rsidR="00897F9D">
        <w:t>entence </w:t>
      </w:r>
      <w:r w:rsidR="00470CB7">
        <w:t>4</w:t>
      </w:r>
      <w:r w:rsidR="00897F9D">
        <w:t xml:space="preserve"> of paragraph </w:t>
      </w:r>
      <w:r w:rsidR="00470CB7">
        <w:t>1</w:t>
      </w:r>
      <w:r w:rsidR="00897F9D">
        <w:t xml:space="preserve"> </w:t>
      </w:r>
      <w:r w:rsidR="00766595">
        <w:t>(“</w:t>
      </w:r>
      <w:hyperlink w:anchor="Richards_P01LastPartS04" w:history="1">
        <w:proofErr w:type="gramStart"/>
        <w:r w:rsidR="00766595" w:rsidRPr="00A54FD7">
          <w:rPr>
            <w:rStyle w:val="Hyperlink"/>
          </w:rPr>
          <w:t>blocking .</w:t>
        </w:r>
        <w:proofErr w:type="gramEnd"/>
        <w:r w:rsidR="00766595" w:rsidRPr="00A54FD7">
          <w:rPr>
            <w:rStyle w:val="Hyperlink"/>
          </w:rPr>
          <w:t xml:space="preserve"> . . </w:t>
        </w:r>
        <w:r w:rsidR="00867F93" w:rsidRPr="00A54FD7">
          <w:rPr>
            <w:rStyle w:val="Hyperlink"/>
          </w:rPr>
          <w:t>shock</w:t>
        </w:r>
      </w:hyperlink>
      <w:r w:rsidR="00867F93" w:rsidRPr="00867F93">
        <w:t>”)</w:t>
      </w:r>
    </w:p>
    <w:p w14:paraId="3FFB6BE5" w14:textId="296635DC" w:rsidR="006C0E54" w:rsidRDefault="006C0E54" w:rsidP="006C0E54">
      <w:pPr>
        <w:keepNext/>
        <w:keepLines/>
        <w:ind w:left="360" w:hanging="360"/>
      </w:pPr>
      <w:r>
        <w:t>D. </w:t>
      </w:r>
      <w:r w:rsidR="00470CB7">
        <w:t>S</w:t>
      </w:r>
      <w:r w:rsidR="00897F9D">
        <w:t>entence </w:t>
      </w:r>
      <w:r w:rsidR="00470CB7">
        <w:t>7</w:t>
      </w:r>
      <w:r w:rsidR="00897F9D">
        <w:t xml:space="preserve"> of paragraph </w:t>
      </w:r>
      <w:r w:rsidR="00470CB7">
        <w:t>2</w:t>
      </w:r>
      <w:r w:rsidR="00897F9D">
        <w:t xml:space="preserve"> </w:t>
      </w:r>
      <w:r w:rsidR="00766595">
        <w:t>(“</w:t>
      </w:r>
      <w:hyperlink w:anchor="Richards_P02S07" w:history="1">
        <w:r w:rsidR="00766595" w:rsidRPr="00034823">
          <w:rPr>
            <w:rStyle w:val="Hyperlink"/>
          </w:rPr>
          <w:t xml:space="preserve">In </w:t>
        </w:r>
        <w:proofErr w:type="gramStart"/>
        <w:r w:rsidR="00766595" w:rsidRPr="00034823">
          <w:rPr>
            <w:rStyle w:val="Hyperlink"/>
          </w:rPr>
          <w:t>contrast .</w:t>
        </w:r>
        <w:proofErr w:type="gramEnd"/>
        <w:r w:rsidR="00766595" w:rsidRPr="00034823">
          <w:rPr>
            <w:rStyle w:val="Hyperlink"/>
          </w:rPr>
          <w:t xml:space="preserve"> . . </w:t>
        </w:r>
        <w:r w:rsidR="00867F93" w:rsidRPr="00034823">
          <w:rPr>
            <w:rStyle w:val="Hyperlink"/>
          </w:rPr>
          <w:t>75</w:t>
        </w:r>
        <w:r w:rsidR="00A710DE" w:rsidRPr="00034823">
          <w:rPr>
            <w:rStyle w:val="Hyperlink"/>
          </w:rPr>
          <w:t> </w:t>
        </w:r>
        <w:r w:rsidR="007F1D2D" w:rsidRPr="00034823">
          <w:rPr>
            <w:rStyle w:val="Hyperlink"/>
          </w:rPr>
          <w:t>meters per</w:t>
        </w:r>
        <w:r w:rsidR="008C0678">
          <w:rPr>
            <w:rStyle w:val="Hyperlink"/>
          </w:rPr>
          <w:t> </w:t>
        </w:r>
        <w:r w:rsidR="007F1D2D" w:rsidRPr="00034823">
          <w:rPr>
            <w:rStyle w:val="Hyperlink"/>
          </w:rPr>
          <w:t>second</w:t>
        </w:r>
      </w:hyperlink>
      <w:r w:rsidR="00867F93" w:rsidRPr="00867F93">
        <w:t>”)</w:t>
      </w:r>
    </w:p>
    <w:p w14:paraId="2B6704C9" w14:textId="77777777" w:rsidR="006549AE" w:rsidRDefault="006549AE" w:rsidP="006549AE"/>
    <w:p w14:paraId="2A2F6FA2" w14:textId="77777777" w:rsidR="006549AE" w:rsidRDefault="006549AE" w:rsidP="006549AE">
      <w:pPr>
        <w:pStyle w:val="Heading5"/>
      </w:pPr>
      <w:r>
        <w:t>Question 24.</w:t>
      </w:r>
    </w:p>
    <w:p w14:paraId="78DA60CE" w14:textId="512D1250" w:rsidR="006549AE" w:rsidRDefault="00142D69" w:rsidP="006549AE">
      <w:pPr>
        <w:keepNext/>
        <w:keepLines/>
        <w:spacing w:after="240"/>
      </w:pPr>
      <w:r w:rsidRPr="00142D69">
        <w:t xml:space="preserve">As used in </w:t>
      </w:r>
      <w:r w:rsidR="00897F9D">
        <w:t>sentence </w:t>
      </w:r>
      <w:r w:rsidR="003A2C8E">
        <w:t>1</w:t>
      </w:r>
      <w:r w:rsidR="00897F9D">
        <w:t xml:space="preserve"> of paragraph </w:t>
      </w:r>
      <w:r w:rsidR="003A2C8E">
        <w:t>2</w:t>
      </w:r>
      <w:r w:rsidR="00897F9D">
        <w:t xml:space="preserve">, the word </w:t>
      </w:r>
      <w:r w:rsidRPr="00142D69">
        <w:t>“</w:t>
      </w:r>
      <w:hyperlink w:anchor="Richards_active" w:history="1">
        <w:r w:rsidRPr="00A54FD7">
          <w:rPr>
            <w:rStyle w:val="Hyperlink"/>
          </w:rPr>
          <w:t>active</w:t>
        </w:r>
      </w:hyperlink>
      <w:r w:rsidRPr="00142D69">
        <w:t>” most nearly</w:t>
      </w:r>
      <w:r w:rsidR="00D94A6A">
        <w:t> </w:t>
      </w:r>
      <w:r w:rsidRPr="00142D69">
        <w:t>means</w:t>
      </w:r>
    </w:p>
    <w:p w14:paraId="6CC0BF8F" w14:textId="60218BC0" w:rsidR="006C0E54" w:rsidRDefault="006C0E54" w:rsidP="006C0E54">
      <w:pPr>
        <w:keepNext/>
        <w:keepLines/>
        <w:ind w:left="360" w:hanging="360"/>
      </w:pPr>
      <w:r>
        <w:t>A. </w:t>
      </w:r>
      <w:r w:rsidR="00142D69" w:rsidRPr="00142D69">
        <w:t>present.</w:t>
      </w:r>
    </w:p>
    <w:p w14:paraId="3981D38D" w14:textId="7AC3C683" w:rsidR="006C0E54" w:rsidRDefault="006C0E54" w:rsidP="006C0E54">
      <w:pPr>
        <w:keepNext/>
        <w:keepLines/>
        <w:ind w:left="360" w:hanging="360"/>
      </w:pPr>
      <w:r>
        <w:t>B. </w:t>
      </w:r>
      <w:r w:rsidR="00142D69" w:rsidRPr="00142D69">
        <w:t>attentive.</w:t>
      </w:r>
    </w:p>
    <w:p w14:paraId="449D92C7" w14:textId="4529CBCF" w:rsidR="006C0E54" w:rsidRDefault="006C0E54" w:rsidP="006C0E54">
      <w:pPr>
        <w:keepNext/>
        <w:keepLines/>
        <w:ind w:left="360" w:hanging="360"/>
      </w:pPr>
      <w:r>
        <w:t>C. </w:t>
      </w:r>
      <w:r w:rsidR="00142D69" w:rsidRPr="00142D69">
        <w:t>movable.</w:t>
      </w:r>
    </w:p>
    <w:p w14:paraId="6C14ABDD" w14:textId="2880540E" w:rsidR="006C0E54" w:rsidRDefault="006C0E54" w:rsidP="006C0E54">
      <w:pPr>
        <w:keepNext/>
        <w:keepLines/>
        <w:ind w:left="360" w:hanging="360"/>
      </w:pPr>
      <w:r>
        <w:t>D. </w:t>
      </w:r>
      <w:r w:rsidR="00142D69" w:rsidRPr="00142D69">
        <w:t>restless.</w:t>
      </w:r>
    </w:p>
    <w:p w14:paraId="701239BD" w14:textId="77777777" w:rsidR="006549AE" w:rsidRDefault="006549AE" w:rsidP="006549AE"/>
    <w:p w14:paraId="063DFCA1" w14:textId="77777777" w:rsidR="006549AE" w:rsidRDefault="006549AE" w:rsidP="006549AE">
      <w:pPr>
        <w:pStyle w:val="Heading5"/>
      </w:pPr>
      <w:r>
        <w:lastRenderedPageBreak/>
        <w:t>Question 25.</w:t>
      </w:r>
    </w:p>
    <w:p w14:paraId="13114E6F" w14:textId="4924554A" w:rsidR="006549AE" w:rsidRDefault="00142D69" w:rsidP="006549AE">
      <w:pPr>
        <w:keepNext/>
        <w:keepLines/>
        <w:spacing w:after="240"/>
      </w:pPr>
      <w:r w:rsidRPr="00142D69">
        <w:t xml:space="preserve">As used in </w:t>
      </w:r>
      <w:r w:rsidR="00897F9D">
        <w:t>sentence </w:t>
      </w:r>
      <w:r w:rsidR="003A2C8E">
        <w:t>3</w:t>
      </w:r>
      <w:r w:rsidR="00897F9D">
        <w:t xml:space="preserve"> of paragraph </w:t>
      </w:r>
      <w:r w:rsidR="003A2C8E">
        <w:t>2</w:t>
      </w:r>
      <w:r w:rsidRPr="00142D69">
        <w:t xml:space="preserve">, </w:t>
      </w:r>
      <w:r w:rsidR="00897F9D">
        <w:t xml:space="preserve">the word </w:t>
      </w:r>
      <w:r w:rsidRPr="00142D69">
        <w:t>“</w:t>
      </w:r>
      <w:hyperlink w:anchor="Richards_capture" w:history="1">
        <w:r w:rsidRPr="00BF412D">
          <w:rPr>
            <w:rStyle w:val="Hyperlink"/>
          </w:rPr>
          <w:t>capture</w:t>
        </w:r>
      </w:hyperlink>
      <w:r w:rsidRPr="00142D69">
        <w:t>” most nearly</w:t>
      </w:r>
      <w:r w:rsidR="003A34BA">
        <w:t> </w:t>
      </w:r>
      <w:r w:rsidRPr="00142D69">
        <w:t>means</w:t>
      </w:r>
    </w:p>
    <w:p w14:paraId="19FAB6AB" w14:textId="2C62304C" w:rsidR="006C0E54" w:rsidRDefault="006C0E54" w:rsidP="006C0E54">
      <w:pPr>
        <w:keepNext/>
        <w:keepLines/>
        <w:ind w:left="360" w:hanging="360"/>
      </w:pPr>
      <w:r>
        <w:t>A. </w:t>
      </w:r>
      <w:r w:rsidR="00142D69" w:rsidRPr="00142D69">
        <w:t>occupy.</w:t>
      </w:r>
    </w:p>
    <w:p w14:paraId="423E7664" w14:textId="4896AA31" w:rsidR="006C0E54" w:rsidRDefault="006C0E54" w:rsidP="006C0E54">
      <w:pPr>
        <w:keepNext/>
        <w:keepLines/>
        <w:ind w:left="360" w:hanging="360"/>
      </w:pPr>
      <w:r>
        <w:t>B. </w:t>
      </w:r>
      <w:r w:rsidR="00142D69" w:rsidRPr="00142D69">
        <w:t>seize.</w:t>
      </w:r>
    </w:p>
    <w:p w14:paraId="7150C3F9" w14:textId="0E2C82C1" w:rsidR="006C0E54" w:rsidRDefault="006C0E54" w:rsidP="006C0E54">
      <w:pPr>
        <w:keepNext/>
        <w:keepLines/>
        <w:ind w:left="360" w:hanging="360"/>
      </w:pPr>
      <w:r>
        <w:t>C. </w:t>
      </w:r>
      <w:r w:rsidR="00142D69" w:rsidRPr="00142D69">
        <w:t>record.</w:t>
      </w:r>
    </w:p>
    <w:p w14:paraId="427B2C01" w14:textId="3123ED0A" w:rsidR="006C0E54" w:rsidRDefault="006C0E54" w:rsidP="006C0E54">
      <w:pPr>
        <w:keepNext/>
        <w:keepLines/>
        <w:ind w:left="360" w:hanging="360"/>
      </w:pPr>
      <w:r>
        <w:t>D. </w:t>
      </w:r>
      <w:r w:rsidR="00142D69" w:rsidRPr="00142D69">
        <w:t>influence.</w:t>
      </w:r>
    </w:p>
    <w:p w14:paraId="0A5408A5" w14:textId="77777777" w:rsidR="006549AE" w:rsidRDefault="006549AE" w:rsidP="006549AE"/>
    <w:p w14:paraId="54DC5318" w14:textId="77777777" w:rsidR="006549AE" w:rsidRDefault="006549AE" w:rsidP="006549AE">
      <w:pPr>
        <w:pStyle w:val="Heading5"/>
      </w:pPr>
      <w:bookmarkStart w:id="47" w:name="_Question_26."/>
      <w:bookmarkEnd w:id="47"/>
      <w:r>
        <w:t>Question 26.</w:t>
      </w:r>
    </w:p>
    <w:p w14:paraId="236C9F8E" w14:textId="279F7DE7" w:rsidR="006549AE" w:rsidRDefault="00142D69" w:rsidP="006549AE">
      <w:pPr>
        <w:keepNext/>
        <w:keepLines/>
        <w:spacing w:after="240"/>
      </w:pPr>
      <w:r w:rsidRPr="00142D69">
        <w:t xml:space="preserve">Which conclusion is best supported by the findings of </w:t>
      </w:r>
      <w:proofErr w:type="spellStart"/>
      <w:r w:rsidRPr="00142D69">
        <w:t>Olausson’s</w:t>
      </w:r>
      <w:proofErr w:type="spellEnd"/>
      <w:r w:rsidRPr="00142D69">
        <w:t xml:space="preserve"> 1993</w:t>
      </w:r>
      <w:r w:rsidR="00A710DE">
        <w:t> </w:t>
      </w:r>
      <w:r w:rsidRPr="00142D69">
        <w:t>experiment?</w:t>
      </w:r>
    </w:p>
    <w:p w14:paraId="1931CA47" w14:textId="2FA41135" w:rsidR="006C0E54" w:rsidRDefault="006C0E54" w:rsidP="006C0E54">
      <w:pPr>
        <w:keepNext/>
        <w:keepLines/>
        <w:ind w:left="360" w:hanging="360"/>
      </w:pPr>
      <w:r>
        <w:t>A. </w:t>
      </w:r>
      <w:r w:rsidR="00F50EF8" w:rsidRPr="00F50EF8">
        <w:t>Stimulation at bodily extremities can be sensed as rapidly as stimulation closer to the brain.</w:t>
      </w:r>
    </w:p>
    <w:p w14:paraId="2629C868" w14:textId="63E4C680" w:rsidR="006C0E54" w:rsidRDefault="006C0E54" w:rsidP="006C0E54">
      <w:pPr>
        <w:keepNext/>
        <w:keepLines/>
        <w:ind w:left="360" w:hanging="360"/>
      </w:pPr>
      <w:r>
        <w:t>B. </w:t>
      </w:r>
      <w:r w:rsidR="00F50EF8" w:rsidRPr="00F50EF8">
        <w:t>The presence of hairs in human skin lessens the speed with which nerves conduct signals.</w:t>
      </w:r>
    </w:p>
    <w:p w14:paraId="2BFA039E" w14:textId="11E8C3A3" w:rsidR="006C0E54" w:rsidRDefault="006C0E54" w:rsidP="006C0E54">
      <w:pPr>
        <w:keepNext/>
        <w:keepLines/>
        <w:ind w:left="360" w:hanging="360"/>
      </w:pPr>
      <w:r>
        <w:t>C. </w:t>
      </w:r>
      <w:r w:rsidR="00F50EF8" w:rsidRPr="00F50EF8">
        <w:t>Gentle pressure is sensed not only by fast fibers but also by slow</w:t>
      </w:r>
      <w:r w:rsidR="003A34BA">
        <w:t> </w:t>
      </w:r>
      <w:r w:rsidR="00F50EF8" w:rsidRPr="00F50EF8">
        <w:t>fibers.</w:t>
      </w:r>
    </w:p>
    <w:p w14:paraId="316982F7" w14:textId="2DAC38EE" w:rsidR="006C0E54" w:rsidRDefault="006C0E54" w:rsidP="006C0E54">
      <w:pPr>
        <w:keepNext/>
        <w:keepLines/>
        <w:ind w:left="360" w:hanging="360"/>
      </w:pPr>
      <w:r>
        <w:t>D. </w:t>
      </w:r>
      <w:r w:rsidR="00F50EF8" w:rsidRPr="00F50EF8">
        <w:t>The speed at which a nerve fires is dependent on the strength of pressure applied to the nerve.</w:t>
      </w:r>
    </w:p>
    <w:p w14:paraId="37D20AE8" w14:textId="77777777" w:rsidR="006549AE" w:rsidRDefault="006549AE" w:rsidP="006549AE"/>
    <w:p w14:paraId="0FF94392" w14:textId="77777777" w:rsidR="006549AE" w:rsidRDefault="006549AE" w:rsidP="006549AE">
      <w:pPr>
        <w:pStyle w:val="Heading5"/>
      </w:pPr>
      <w:r>
        <w:t>Question 27.</w:t>
      </w:r>
    </w:p>
    <w:p w14:paraId="68A1F0FB" w14:textId="6F5DBA3F" w:rsidR="006549AE" w:rsidRDefault="00F50EF8" w:rsidP="006549AE">
      <w:pPr>
        <w:keepNext/>
        <w:keepLines/>
        <w:spacing w:after="240"/>
      </w:pPr>
      <w:r w:rsidRPr="00F50EF8">
        <w:t xml:space="preserve">Which choice provides the best evidence for the answer to </w:t>
      </w:r>
      <w:hyperlink w:anchor="_Question_26." w:history="1">
        <w:r w:rsidRPr="00BF412D">
          <w:rPr>
            <w:rStyle w:val="Hyperlink"/>
          </w:rPr>
          <w:t>question</w:t>
        </w:r>
        <w:r w:rsidR="00897F9D" w:rsidRPr="00BF412D">
          <w:rPr>
            <w:rStyle w:val="Hyperlink"/>
          </w:rPr>
          <w:t> 26</w:t>
        </w:r>
      </w:hyperlink>
      <w:r w:rsidRPr="00F50EF8">
        <w:t>?</w:t>
      </w:r>
    </w:p>
    <w:p w14:paraId="27A6CF30" w14:textId="6E8F8CB2" w:rsidR="006C0E54" w:rsidRDefault="006C0E54" w:rsidP="006C0E54">
      <w:pPr>
        <w:keepNext/>
        <w:keepLines/>
        <w:ind w:left="360" w:hanging="360"/>
      </w:pPr>
      <w:r>
        <w:t>A. </w:t>
      </w:r>
      <w:r w:rsidR="00BC1E54">
        <w:t>Sentence 3 of paragraph 2</w:t>
      </w:r>
      <w:r w:rsidR="00897F9D">
        <w:t xml:space="preserve"> </w:t>
      </w:r>
      <w:r w:rsidR="00766595">
        <w:t>(“</w:t>
      </w:r>
      <w:hyperlink w:anchor="Richards_P02S03" w:history="1">
        <w:proofErr w:type="gramStart"/>
        <w:r w:rsidR="00766595" w:rsidRPr="00BF412D">
          <w:rPr>
            <w:rStyle w:val="Hyperlink"/>
          </w:rPr>
          <w:t>Using .</w:t>
        </w:r>
        <w:proofErr w:type="gramEnd"/>
        <w:r w:rsidR="00766595" w:rsidRPr="00BF412D">
          <w:rPr>
            <w:rStyle w:val="Hyperlink"/>
          </w:rPr>
          <w:t xml:space="preserve"> . . </w:t>
        </w:r>
        <w:r w:rsidR="00F50EF8" w:rsidRPr="00BF412D">
          <w:rPr>
            <w:rStyle w:val="Hyperlink"/>
          </w:rPr>
          <w:t>fired</w:t>
        </w:r>
      </w:hyperlink>
      <w:r w:rsidR="00F50EF8" w:rsidRPr="00F50EF8">
        <w:t>”)</w:t>
      </w:r>
    </w:p>
    <w:p w14:paraId="45671D88" w14:textId="080ED523" w:rsidR="006C0E54" w:rsidRDefault="006C0E54" w:rsidP="006C0E54">
      <w:pPr>
        <w:keepNext/>
        <w:keepLines/>
        <w:ind w:left="360" w:hanging="360"/>
      </w:pPr>
      <w:r>
        <w:t>B. </w:t>
      </w:r>
      <w:r w:rsidR="00BC1E54">
        <w:t>Sentence 4 of paragraph 2</w:t>
      </w:r>
      <w:r w:rsidR="00897F9D">
        <w:t xml:space="preserve"> </w:t>
      </w:r>
      <w:r w:rsidR="00766595">
        <w:t>(“</w:t>
      </w:r>
      <w:hyperlink w:anchor="Richards_P02S04" w:history="1">
        <w:proofErr w:type="gramStart"/>
        <w:r w:rsidR="00766595" w:rsidRPr="00BF412D">
          <w:rPr>
            <w:rStyle w:val="Hyperlink"/>
          </w:rPr>
          <w:t>They .</w:t>
        </w:r>
        <w:proofErr w:type="gramEnd"/>
        <w:r w:rsidR="00766595" w:rsidRPr="00BF412D">
          <w:rPr>
            <w:rStyle w:val="Hyperlink"/>
          </w:rPr>
          <w:t xml:space="preserve"> . . </w:t>
        </w:r>
        <w:r w:rsidR="00F50EF8" w:rsidRPr="00BF412D">
          <w:rPr>
            <w:rStyle w:val="Hyperlink"/>
          </w:rPr>
          <w:t>delayed</w:t>
        </w:r>
      </w:hyperlink>
      <w:r w:rsidR="00F50EF8" w:rsidRPr="00F50EF8">
        <w:t>”)</w:t>
      </w:r>
    </w:p>
    <w:p w14:paraId="1FE4D3FC" w14:textId="14D0C910" w:rsidR="006C0E54" w:rsidRDefault="006C0E54" w:rsidP="006C0E54">
      <w:pPr>
        <w:keepNext/>
        <w:keepLines/>
        <w:ind w:left="360" w:hanging="360"/>
      </w:pPr>
      <w:r>
        <w:t>C. </w:t>
      </w:r>
      <w:r w:rsidR="00BC1E54">
        <w:t>Sentence 5 of paragraph 2</w:t>
      </w:r>
      <w:r w:rsidR="00897F9D">
        <w:t xml:space="preserve"> </w:t>
      </w:r>
      <w:r w:rsidR="00F50EF8" w:rsidRPr="00F50EF8">
        <w:t>(“</w:t>
      </w:r>
      <w:hyperlink w:anchor="Richards_P02S05" w:history="1">
        <w:r w:rsidR="00F50EF8" w:rsidRPr="00BF412D">
          <w:rPr>
            <w:rStyle w:val="Hyperlink"/>
          </w:rPr>
          <w:t xml:space="preserve">The </w:t>
        </w:r>
        <w:proofErr w:type="gramStart"/>
        <w:r w:rsidR="00F50EF8" w:rsidRPr="00BF412D">
          <w:rPr>
            <w:rStyle w:val="Hyperlink"/>
          </w:rPr>
          <w:t>delay</w:t>
        </w:r>
        <w:r w:rsidR="00766595" w:rsidRPr="00BF412D">
          <w:rPr>
            <w:rStyle w:val="Hyperlink"/>
          </w:rPr>
          <w:t> .</w:t>
        </w:r>
        <w:proofErr w:type="gramEnd"/>
        <w:r w:rsidR="00766595" w:rsidRPr="00BF412D">
          <w:rPr>
            <w:rStyle w:val="Hyperlink"/>
          </w:rPr>
          <w:t xml:space="preserve"> . . </w:t>
        </w:r>
        <w:r w:rsidR="00F50EF8" w:rsidRPr="00BF412D">
          <w:rPr>
            <w:rStyle w:val="Hyperlink"/>
          </w:rPr>
          <w:t>later</w:t>
        </w:r>
      </w:hyperlink>
      <w:r w:rsidR="00F50EF8" w:rsidRPr="00F50EF8">
        <w:t>”)</w:t>
      </w:r>
    </w:p>
    <w:p w14:paraId="28A51B67" w14:textId="79BE8169" w:rsidR="006C0E54" w:rsidRDefault="006C0E54" w:rsidP="006C0E54">
      <w:pPr>
        <w:keepNext/>
        <w:keepLines/>
        <w:ind w:left="360" w:hanging="360"/>
      </w:pPr>
      <w:r>
        <w:t>D. </w:t>
      </w:r>
      <w:r w:rsidR="00BC1E54">
        <w:t>Sentence 1 of paragraph</w:t>
      </w:r>
      <w:r w:rsidR="00EB3A22">
        <w:t> </w:t>
      </w:r>
      <w:r w:rsidR="00BC1E54">
        <w:t>3</w:t>
      </w:r>
      <w:r w:rsidR="00897F9D">
        <w:t xml:space="preserve"> </w:t>
      </w:r>
      <w:r w:rsidR="00F50EF8" w:rsidRPr="00F50EF8">
        <w:t>(“</w:t>
      </w:r>
      <w:hyperlink w:anchor="Richards_P03S01" w:history="1">
        <w:proofErr w:type="gramStart"/>
        <w:r w:rsidR="00F50EF8" w:rsidRPr="00BF412D">
          <w:rPr>
            <w:rStyle w:val="Hyperlink"/>
          </w:rPr>
          <w:t>Then</w:t>
        </w:r>
        <w:r w:rsidR="00766595" w:rsidRPr="00BF412D">
          <w:rPr>
            <w:rStyle w:val="Hyperlink"/>
          </w:rPr>
          <w:t> .</w:t>
        </w:r>
        <w:proofErr w:type="gramEnd"/>
        <w:r w:rsidR="00766595" w:rsidRPr="00BF412D">
          <w:rPr>
            <w:rStyle w:val="Hyperlink"/>
          </w:rPr>
          <w:t xml:space="preserve"> . . </w:t>
        </w:r>
        <w:r w:rsidR="00F50EF8" w:rsidRPr="00BF412D">
          <w:rPr>
            <w:rStyle w:val="Hyperlink"/>
          </w:rPr>
          <w:t>fibers</w:t>
        </w:r>
      </w:hyperlink>
      <w:r w:rsidR="00F50EF8" w:rsidRPr="00F50EF8">
        <w:t>”)</w:t>
      </w:r>
    </w:p>
    <w:p w14:paraId="61190260" w14:textId="77777777" w:rsidR="006549AE" w:rsidRDefault="006549AE" w:rsidP="006549AE"/>
    <w:p w14:paraId="177D136A" w14:textId="77777777" w:rsidR="006549AE" w:rsidRDefault="006549AE" w:rsidP="006549AE">
      <w:pPr>
        <w:pStyle w:val="Heading5"/>
      </w:pPr>
      <w:r>
        <w:lastRenderedPageBreak/>
        <w:t>Question 28.</w:t>
      </w:r>
    </w:p>
    <w:p w14:paraId="345E8A9F" w14:textId="194CDFB4" w:rsidR="006549AE" w:rsidRDefault="00E42361" w:rsidP="006549AE">
      <w:pPr>
        <w:keepNext/>
        <w:keepLines/>
        <w:spacing w:after="240"/>
      </w:pPr>
      <w:r>
        <w:t>Se</w:t>
      </w:r>
      <w:r w:rsidR="00F50EF8" w:rsidRPr="00F50EF8">
        <w:t>ntence</w:t>
      </w:r>
      <w:r>
        <w:t> 1</w:t>
      </w:r>
      <w:r w:rsidR="00F50EF8" w:rsidRPr="00F50EF8">
        <w:t xml:space="preserve"> in </w:t>
      </w:r>
      <w:r>
        <w:t xml:space="preserve">paragraph 4 </w:t>
      </w:r>
      <w:r w:rsidR="00F50EF8" w:rsidRPr="00F50EF8">
        <w:t>(“</w:t>
      </w:r>
      <w:hyperlink w:anchor="Richards_P04S01" w:history="1">
        <w:proofErr w:type="gramStart"/>
        <w:r w:rsidR="00F50EF8" w:rsidRPr="00583B66">
          <w:rPr>
            <w:rStyle w:val="Hyperlink"/>
          </w:rPr>
          <w:t>But</w:t>
        </w:r>
        <w:r w:rsidR="00766595" w:rsidRPr="00583B66">
          <w:rPr>
            <w:rStyle w:val="Hyperlink"/>
          </w:rPr>
          <w:t> .</w:t>
        </w:r>
        <w:proofErr w:type="gramEnd"/>
        <w:r w:rsidR="00766595" w:rsidRPr="00583B66">
          <w:rPr>
            <w:rStyle w:val="Hyperlink"/>
          </w:rPr>
          <w:t xml:space="preserve"> . . </w:t>
        </w:r>
        <w:r w:rsidR="00F50EF8" w:rsidRPr="00583B66">
          <w:rPr>
            <w:rStyle w:val="Hyperlink"/>
          </w:rPr>
          <w:t>mystifying</w:t>
        </w:r>
      </w:hyperlink>
      <w:r w:rsidR="00F50EF8" w:rsidRPr="00F50EF8">
        <w:t>”) serves mainly to</w:t>
      </w:r>
    </w:p>
    <w:p w14:paraId="29F8C9AF" w14:textId="6CC97C7F" w:rsidR="006C0E54" w:rsidRDefault="006C0E54" w:rsidP="006C0E54">
      <w:pPr>
        <w:keepNext/>
        <w:keepLines/>
        <w:ind w:left="360" w:hanging="360"/>
      </w:pPr>
      <w:r>
        <w:t>A. </w:t>
      </w:r>
      <w:r w:rsidR="00F50EF8" w:rsidRPr="00F50EF8">
        <w:t xml:space="preserve">identify factors that </w:t>
      </w:r>
      <w:proofErr w:type="spellStart"/>
      <w:r w:rsidR="00F50EF8" w:rsidRPr="00F50EF8">
        <w:t>Olausson</w:t>
      </w:r>
      <w:proofErr w:type="spellEnd"/>
      <w:r w:rsidR="00F50EF8" w:rsidRPr="00F50EF8">
        <w:t xml:space="preserve"> had previously failed to consider.</w:t>
      </w:r>
    </w:p>
    <w:p w14:paraId="485E02D5" w14:textId="3A065401" w:rsidR="006C0E54" w:rsidRDefault="006C0E54" w:rsidP="006C0E54">
      <w:pPr>
        <w:keepNext/>
        <w:keepLines/>
        <w:ind w:left="360" w:hanging="360"/>
      </w:pPr>
      <w:r>
        <w:t>B. </w:t>
      </w:r>
      <w:r w:rsidR="00F50EF8" w:rsidRPr="00F50EF8">
        <w:t xml:space="preserve">propose a solution to a dilemma encountered by </w:t>
      </w:r>
      <w:proofErr w:type="spellStart"/>
      <w:r w:rsidR="00F50EF8" w:rsidRPr="00F50EF8">
        <w:t>Olausson</w:t>
      </w:r>
      <w:proofErr w:type="spellEnd"/>
      <w:r w:rsidR="00F50EF8" w:rsidRPr="00F50EF8">
        <w:t>.</w:t>
      </w:r>
    </w:p>
    <w:p w14:paraId="599F916D" w14:textId="699613CC" w:rsidR="006C0E54" w:rsidRDefault="006C0E54" w:rsidP="006C0E54">
      <w:pPr>
        <w:keepNext/>
        <w:keepLines/>
        <w:ind w:left="360" w:hanging="360"/>
      </w:pPr>
      <w:r>
        <w:t>C. </w:t>
      </w:r>
      <w:r w:rsidR="00F50EF8" w:rsidRPr="00F50EF8">
        <w:t xml:space="preserve">anticipate a potential criticism of </w:t>
      </w:r>
      <w:proofErr w:type="spellStart"/>
      <w:r w:rsidR="00F50EF8" w:rsidRPr="00F50EF8">
        <w:t>Olausson</w:t>
      </w:r>
      <w:proofErr w:type="spellEnd"/>
      <w:r w:rsidR="00F50EF8" w:rsidRPr="00F50EF8">
        <w:t xml:space="preserve"> by the reader.</w:t>
      </w:r>
    </w:p>
    <w:p w14:paraId="599AD997" w14:textId="0453A619" w:rsidR="006C0E54" w:rsidRDefault="006C0E54" w:rsidP="006C0E54">
      <w:pPr>
        <w:keepNext/>
        <w:keepLines/>
        <w:ind w:left="360" w:hanging="360"/>
      </w:pPr>
      <w:r>
        <w:t>D. </w:t>
      </w:r>
      <w:r w:rsidR="00F50EF8" w:rsidRPr="00F50EF8">
        <w:t xml:space="preserve">show a problem from the perspective of </w:t>
      </w:r>
      <w:proofErr w:type="spellStart"/>
      <w:r w:rsidR="00F50EF8" w:rsidRPr="00F50EF8">
        <w:t>Olausson’s</w:t>
      </w:r>
      <w:proofErr w:type="spellEnd"/>
      <w:r w:rsidR="00F50EF8" w:rsidRPr="00F50EF8">
        <w:t xml:space="preserve"> team.</w:t>
      </w:r>
    </w:p>
    <w:p w14:paraId="249A4B47" w14:textId="77777777" w:rsidR="006549AE" w:rsidRDefault="006549AE" w:rsidP="006549AE"/>
    <w:p w14:paraId="4E4698F7" w14:textId="77777777" w:rsidR="006549AE" w:rsidRDefault="006549AE" w:rsidP="006549AE">
      <w:pPr>
        <w:pStyle w:val="Heading5"/>
      </w:pPr>
      <w:r>
        <w:t>Question 29.</w:t>
      </w:r>
    </w:p>
    <w:p w14:paraId="05672216" w14:textId="7697E5ED" w:rsidR="006549AE" w:rsidRDefault="00F50EF8" w:rsidP="006549AE">
      <w:pPr>
        <w:keepNext/>
        <w:keepLines/>
        <w:spacing w:after="240"/>
      </w:pPr>
      <w:r w:rsidRPr="00F50EF8">
        <w:t>It can reasonably be inferred that one of the intended goals of the 1999</w:t>
      </w:r>
      <w:r w:rsidR="00A710DE">
        <w:t> </w:t>
      </w:r>
      <w:r w:rsidRPr="00F50EF8">
        <w:t>experiment was to determine the</w:t>
      </w:r>
    </w:p>
    <w:p w14:paraId="60935E1D" w14:textId="29A61032" w:rsidR="006C0E54" w:rsidRDefault="006C0E54" w:rsidP="006C0E54">
      <w:pPr>
        <w:keepNext/>
        <w:keepLines/>
        <w:ind w:left="360" w:hanging="360"/>
      </w:pPr>
      <w:r>
        <w:t>A. </w:t>
      </w:r>
      <w:r w:rsidR="00F50EF8" w:rsidRPr="00F50EF8">
        <w:t>precise nature of sensations that C</w:t>
      </w:r>
      <w:r w:rsidR="00F50EF8" w:rsidRPr="00F50EF8">
        <w:rPr>
          <w:sz w:val="2"/>
          <w:szCs w:val="2"/>
        </w:rPr>
        <w:t> </w:t>
      </w:r>
      <w:r w:rsidR="00F50EF8" w:rsidRPr="00F50EF8">
        <w:t>T</w:t>
      </w:r>
      <w:r w:rsidR="003A34BA">
        <w:t> </w:t>
      </w:r>
      <w:r w:rsidR="00F50EF8" w:rsidRPr="00F50EF8">
        <w:t>fibers can convey.</w:t>
      </w:r>
    </w:p>
    <w:p w14:paraId="108E5A40" w14:textId="62C808AE" w:rsidR="006C0E54" w:rsidRDefault="006C0E54" w:rsidP="006C0E54">
      <w:pPr>
        <w:keepNext/>
        <w:keepLines/>
        <w:ind w:left="360" w:hanging="360"/>
      </w:pPr>
      <w:r>
        <w:t>B. </w:t>
      </w:r>
      <w:r w:rsidR="00F50EF8" w:rsidRPr="00F50EF8">
        <w:t>relationship between body hair and C</w:t>
      </w:r>
      <w:r w:rsidR="00F50EF8" w:rsidRPr="00F50EF8">
        <w:rPr>
          <w:sz w:val="2"/>
          <w:szCs w:val="2"/>
        </w:rPr>
        <w:t> </w:t>
      </w:r>
      <w:r w:rsidR="00F50EF8" w:rsidRPr="00F50EF8">
        <w:t>T</w:t>
      </w:r>
      <w:r w:rsidR="003A34BA">
        <w:t> </w:t>
      </w:r>
      <w:r w:rsidR="00F50EF8" w:rsidRPr="00F50EF8">
        <w:t>fiber function.</w:t>
      </w:r>
    </w:p>
    <w:p w14:paraId="40290950" w14:textId="2F01F618" w:rsidR="006C0E54" w:rsidRDefault="006C0E54" w:rsidP="006C0E54">
      <w:pPr>
        <w:keepNext/>
        <w:keepLines/>
        <w:ind w:left="360" w:hanging="360"/>
      </w:pPr>
      <w:r>
        <w:t>C. </w:t>
      </w:r>
      <w:r w:rsidR="00F50EF8" w:rsidRPr="00F50EF8">
        <w:t>role played by C</w:t>
      </w:r>
      <w:r w:rsidR="00F50EF8" w:rsidRPr="00F50EF8">
        <w:rPr>
          <w:sz w:val="2"/>
          <w:szCs w:val="2"/>
        </w:rPr>
        <w:t> </w:t>
      </w:r>
      <w:r w:rsidR="00F50EF8" w:rsidRPr="00F50EF8">
        <w:t>T</w:t>
      </w:r>
      <w:r w:rsidR="003A34BA">
        <w:t> </w:t>
      </w:r>
      <w:r w:rsidR="00F50EF8" w:rsidRPr="00F50EF8">
        <w:t>fibers in the perception of pain.</w:t>
      </w:r>
    </w:p>
    <w:p w14:paraId="01572785" w14:textId="794ACC5C" w:rsidR="006C0E54" w:rsidRDefault="006C0E54" w:rsidP="006C0E54">
      <w:pPr>
        <w:keepNext/>
        <w:keepLines/>
        <w:ind w:left="360" w:hanging="360"/>
      </w:pPr>
      <w:r>
        <w:t>D. </w:t>
      </w:r>
      <w:r w:rsidR="00F50EF8" w:rsidRPr="00F50EF8">
        <w:t xml:space="preserve">effect of </w:t>
      </w:r>
      <w:proofErr w:type="spellStart"/>
      <w:r w:rsidR="00F50EF8" w:rsidRPr="00F50EF8">
        <w:t>microneurography</w:t>
      </w:r>
      <w:proofErr w:type="spellEnd"/>
      <w:r w:rsidR="00F50EF8" w:rsidRPr="00F50EF8">
        <w:t xml:space="preserve"> on C</w:t>
      </w:r>
      <w:r w:rsidR="00F50EF8" w:rsidRPr="00F50EF8">
        <w:rPr>
          <w:sz w:val="2"/>
          <w:szCs w:val="2"/>
        </w:rPr>
        <w:t> </w:t>
      </w:r>
      <w:r w:rsidR="00F50EF8" w:rsidRPr="00F50EF8">
        <w:t>T</w:t>
      </w:r>
      <w:r w:rsidR="003A34BA">
        <w:t> </w:t>
      </w:r>
      <w:r w:rsidR="00F50EF8" w:rsidRPr="00F50EF8">
        <w:t>fiber signaling.</w:t>
      </w:r>
    </w:p>
    <w:p w14:paraId="0793CA8C" w14:textId="77777777" w:rsidR="006549AE" w:rsidRDefault="006549AE" w:rsidP="006549AE"/>
    <w:p w14:paraId="4BCE1D4C" w14:textId="77777777" w:rsidR="006549AE" w:rsidRDefault="006549AE" w:rsidP="006549AE">
      <w:pPr>
        <w:pStyle w:val="Heading5"/>
      </w:pPr>
      <w:r>
        <w:t>Question 30.</w:t>
      </w:r>
    </w:p>
    <w:p w14:paraId="3D46DA0B" w14:textId="41A7DDB6" w:rsidR="006549AE" w:rsidRDefault="00B43059" w:rsidP="006549AE">
      <w:pPr>
        <w:keepNext/>
        <w:keepLines/>
        <w:spacing w:after="240"/>
      </w:pPr>
      <w:r w:rsidRPr="00B43059">
        <w:t xml:space="preserve">The main purpose of </w:t>
      </w:r>
      <w:hyperlink w:anchor="Richards_paragraph6" w:history="1">
        <w:r w:rsidRPr="00D04EBB">
          <w:rPr>
            <w:rStyle w:val="Hyperlink"/>
          </w:rPr>
          <w:t>paragraph</w:t>
        </w:r>
        <w:r w:rsidR="00897F9D" w:rsidRPr="00D04EBB">
          <w:rPr>
            <w:rStyle w:val="Hyperlink"/>
          </w:rPr>
          <w:t> 6</w:t>
        </w:r>
      </w:hyperlink>
      <w:r w:rsidRPr="00B43059">
        <w:t xml:space="preserve"> is to</w:t>
      </w:r>
    </w:p>
    <w:p w14:paraId="6227A9AB" w14:textId="458ED6DD" w:rsidR="006C0E54" w:rsidRDefault="006C0E54" w:rsidP="006C0E54">
      <w:pPr>
        <w:keepNext/>
        <w:keepLines/>
        <w:ind w:left="360" w:hanging="360"/>
      </w:pPr>
      <w:r>
        <w:t>A. </w:t>
      </w:r>
      <w:r w:rsidR="00B43059" w:rsidRPr="00B43059">
        <w:t xml:space="preserve">identify those of </w:t>
      </w:r>
      <w:r w:rsidR="003A34BA">
        <w:t>G.</w:t>
      </w:r>
      <w:r w:rsidR="003A34BA" w:rsidRPr="00AC511A">
        <w:rPr>
          <w:sz w:val="2"/>
          <w:szCs w:val="2"/>
        </w:rPr>
        <w:t> </w:t>
      </w:r>
      <w:r w:rsidR="003A34BA">
        <w:t>L.</w:t>
      </w:r>
      <w:r w:rsidR="00B43059" w:rsidRPr="00B43059">
        <w:t>’s neurological conditions that might be relieved by the experiment.</w:t>
      </w:r>
    </w:p>
    <w:p w14:paraId="26A4DE83" w14:textId="13D5B66D" w:rsidR="006C0E54" w:rsidRDefault="006C0E54" w:rsidP="006C0E54">
      <w:pPr>
        <w:keepNext/>
        <w:keepLines/>
        <w:ind w:left="360" w:hanging="360"/>
      </w:pPr>
      <w:r>
        <w:t>B. </w:t>
      </w:r>
      <w:r w:rsidR="00B43059" w:rsidRPr="00B43059">
        <w:t xml:space="preserve">contextualize the nerve function of </w:t>
      </w:r>
      <w:r w:rsidR="003A34BA">
        <w:t>G.</w:t>
      </w:r>
      <w:r w:rsidR="003A34BA" w:rsidRPr="00AC511A">
        <w:rPr>
          <w:sz w:val="2"/>
          <w:szCs w:val="2"/>
        </w:rPr>
        <w:t> </w:t>
      </w:r>
      <w:r w:rsidR="003A34BA">
        <w:t>L.</w:t>
      </w:r>
      <w:r w:rsidR="00B43059" w:rsidRPr="00B43059">
        <w:t xml:space="preserve"> by comparing it with that of other adults.</w:t>
      </w:r>
    </w:p>
    <w:p w14:paraId="1DF915D1" w14:textId="6B0FD38F" w:rsidR="006C0E54" w:rsidRDefault="006C0E54" w:rsidP="006C0E54">
      <w:pPr>
        <w:keepNext/>
        <w:keepLines/>
        <w:ind w:left="360" w:hanging="360"/>
      </w:pPr>
      <w:r>
        <w:t>C. </w:t>
      </w:r>
      <w:r w:rsidR="00B43059" w:rsidRPr="00B43059">
        <w:t xml:space="preserve">detail procedures that </w:t>
      </w:r>
      <w:r w:rsidR="003A34BA">
        <w:t>G.</w:t>
      </w:r>
      <w:r w:rsidR="003A34BA" w:rsidRPr="00AC511A">
        <w:rPr>
          <w:sz w:val="2"/>
          <w:szCs w:val="2"/>
        </w:rPr>
        <w:t> </w:t>
      </w:r>
      <w:r w:rsidR="003A34BA">
        <w:t>L.</w:t>
      </w:r>
      <w:r w:rsidR="00B43059" w:rsidRPr="00B43059">
        <w:t xml:space="preserve"> had experienced during previous</w:t>
      </w:r>
      <w:r w:rsidR="003A34BA">
        <w:t> </w:t>
      </w:r>
      <w:r w:rsidR="00B43059" w:rsidRPr="00B43059">
        <w:t>experiments.</w:t>
      </w:r>
    </w:p>
    <w:p w14:paraId="77C6BEAD" w14:textId="3C983C4D" w:rsidR="006C0E54" w:rsidRDefault="006C0E54" w:rsidP="006C0E54">
      <w:pPr>
        <w:keepNext/>
        <w:keepLines/>
        <w:ind w:left="360" w:hanging="360"/>
      </w:pPr>
      <w:r>
        <w:t>D. </w:t>
      </w:r>
      <w:r w:rsidR="00B43059" w:rsidRPr="00B43059">
        <w:t xml:space="preserve">indicate why </w:t>
      </w:r>
      <w:r w:rsidR="003A34BA">
        <w:t>G.</w:t>
      </w:r>
      <w:r w:rsidR="003A34BA" w:rsidRPr="00AC511A">
        <w:rPr>
          <w:sz w:val="2"/>
          <w:szCs w:val="2"/>
        </w:rPr>
        <w:t> </w:t>
      </w:r>
      <w:r w:rsidR="003A34BA">
        <w:t>L.</w:t>
      </w:r>
      <w:r w:rsidR="00B43059" w:rsidRPr="00B43059">
        <w:t xml:space="preserve">’s medical condition was of value to </w:t>
      </w:r>
      <w:proofErr w:type="spellStart"/>
      <w:r w:rsidR="00B43059" w:rsidRPr="00B43059">
        <w:t>Olausson’s</w:t>
      </w:r>
      <w:proofErr w:type="spellEnd"/>
      <w:r w:rsidR="003A34BA">
        <w:t> </w:t>
      </w:r>
      <w:r w:rsidR="00B43059" w:rsidRPr="00B43059">
        <w:t>experiment.</w:t>
      </w:r>
    </w:p>
    <w:p w14:paraId="1E8DE531" w14:textId="77777777" w:rsidR="006549AE" w:rsidRDefault="006549AE" w:rsidP="006549AE"/>
    <w:p w14:paraId="449E4378" w14:textId="77777777" w:rsidR="006549AE" w:rsidRDefault="006549AE" w:rsidP="006549AE">
      <w:pPr>
        <w:pStyle w:val="Heading5"/>
      </w:pPr>
      <w:r>
        <w:lastRenderedPageBreak/>
        <w:t>Question 31.</w:t>
      </w:r>
    </w:p>
    <w:p w14:paraId="068F350E" w14:textId="374E1C42" w:rsidR="006549AE" w:rsidRDefault="003B60A3" w:rsidP="006549AE">
      <w:pPr>
        <w:keepNext/>
        <w:keepLines/>
        <w:spacing w:after="240"/>
      </w:pPr>
      <w:r w:rsidRPr="003B60A3">
        <w:t xml:space="preserve">According to the </w:t>
      </w:r>
      <w:hyperlink w:anchor="Richards_passage" w:history="1">
        <w:r w:rsidRPr="00D04EBB">
          <w:rPr>
            <w:rStyle w:val="Hyperlink"/>
          </w:rPr>
          <w:t>passage</w:t>
        </w:r>
      </w:hyperlink>
      <w:r w:rsidRPr="003B60A3">
        <w:t xml:space="preserve">, </w:t>
      </w:r>
      <w:r w:rsidR="003A34BA">
        <w:t>G.</w:t>
      </w:r>
      <w:r w:rsidR="003A34BA" w:rsidRPr="00AC511A">
        <w:rPr>
          <w:sz w:val="2"/>
          <w:szCs w:val="2"/>
        </w:rPr>
        <w:t> </w:t>
      </w:r>
      <w:r w:rsidR="003A34BA">
        <w:t>L.</w:t>
      </w:r>
      <w:r w:rsidRPr="003B60A3">
        <w:t xml:space="preserve"> differed from </w:t>
      </w:r>
      <w:proofErr w:type="spellStart"/>
      <w:r w:rsidRPr="003B60A3">
        <w:t>Olausson’s</w:t>
      </w:r>
      <w:proofErr w:type="spellEnd"/>
      <w:r w:rsidRPr="003B60A3">
        <w:t xml:space="preserve"> other test subjects in terms of the</w:t>
      </w:r>
    </w:p>
    <w:p w14:paraId="3EF30120" w14:textId="6C5AE9C0" w:rsidR="006C0E54" w:rsidRDefault="006C0E54" w:rsidP="006C0E54">
      <w:pPr>
        <w:keepNext/>
        <w:keepLines/>
        <w:ind w:left="360" w:hanging="360"/>
      </w:pPr>
      <w:r>
        <w:t>A. </w:t>
      </w:r>
      <w:r w:rsidR="003B60A3" w:rsidRPr="003B60A3">
        <w:t>number of cortices activated in the brain during gentle brushing.</w:t>
      </w:r>
    </w:p>
    <w:p w14:paraId="0B7EF475" w14:textId="4327E485" w:rsidR="006C0E54" w:rsidRDefault="006C0E54" w:rsidP="006C0E54">
      <w:pPr>
        <w:keepNext/>
        <w:keepLines/>
        <w:ind w:left="360" w:hanging="360"/>
      </w:pPr>
      <w:r>
        <w:t>B. </w:t>
      </w:r>
      <w:r w:rsidR="003B60A3" w:rsidRPr="003B60A3">
        <w:t>physical dimensions of the somatosensory cortex.</w:t>
      </w:r>
    </w:p>
    <w:p w14:paraId="2074D917" w14:textId="3CB587A6" w:rsidR="006C0E54" w:rsidRDefault="006C0E54" w:rsidP="006C0E54">
      <w:pPr>
        <w:keepNext/>
        <w:keepLines/>
        <w:ind w:left="360" w:hanging="360"/>
      </w:pPr>
      <w:r>
        <w:t>C. </w:t>
      </w:r>
      <w:r w:rsidR="003B60A3" w:rsidRPr="003B60A3">
        <w:t>intensity of nerve signals required to activate the insular cortex.</w:t>
      </w:r>
    </w:p>
    <w:p w14:paraId="3DB8FDC1" w14:textId="02A107F1" w:rsidR="006C0E54" w:rsidRDefault="006C0E54" w:rsidP="006C0E54">
      <w:pPr>
        <w:keepNext/>
        <w:keepLines/>
        <w:ind w:left="360" w:hanging="360"/>
      </w:pPr>
      <w:r>
        <w:t>D. </w:t>
      </w:r>
      <w:r w:rsidR="003B60A3" w:rsidRPr="003B60A3">
        <w:t>effect of M</w:t>
      </w:r>
      <w:r w:rsidR="003B60A3" w:rsidRPr="003B60A3">
        <w:rPr>
          <w:sz w:val="2"/>
          <w:szCs w:val="2"/>
        </w:rPr>
        <w:t> </w:t>
      </w:r>
      <w:r w:rsidR="003B60A3" w:rsidRPr="003B60A3">
        <w:t>R</w:t>
      </w:r>
      <w:r w:rsidR="003B60A3" w:rsidRPr="003B60A3">
        <w:rPr>
          <w:sz w:val="2"/>
          <w:szCs w:val="2"/>
        </w:rPr>
        <w:t> </w:t>
      </w:r>
      <w:r w:rsidR="003B60A3" w:rsidRPr="003B60A3">
        <w:t>I scanning on the basic function of brain cortices.</w:t>
      </w:r>
    </w:p>
    <w:p w14:paraId="7CEBAA01" w14:textId="77777777" w:rsidR="006549AE" w:rsidRDefault="006549AE" w:rsidP="006549AE"/>
    <w:p w14:paraId="77E5E0D8" w14:textId="77777777" w:rsidR="006549AE" w:rsidRDefault="006549AE" w:rsidP="006549AE">
      <w:pPr>
        <w:pStyle w:val="Heading5"/>
      </w:pPr>
      <w:r>
        <w:t>Question 32.</w:t>
      </w:r>
    </w:p>
    <w:p w14:paraId="48EFC1AB" w14:textId="3B3DFBE6" w:rsidR="006549AE" w:rsidRDefault="00375495" w:rsidP="006549AE">
      <w:pPr>
        <w:keepNext/>
        <w:keepLines/>
        <w:spacing w:after="240"/>
      </w:pPr>
      <w:r w:rsidRPr="00375495">
        <w:t xml:space="preserve">According to the </w:t>
      </w:r>
      <w:hyperlink w:anchor="Richards_passage" w:history="1">
        <w:r w:rsidRPr="00D04EBB">
          <w:rPr>
            <w:rStyle w:val="Hyperlink"/>
          </w:rPr>
          <w:t>passage</w:t>
        </w:r>
      </w:hyperlink>
      <w:r w:rsidRPr="00375495">
        <w:t>, humans experience an emotional aspect of touch when</w:t>
      </w:r>
    </w:p>
    <w:p w14:paraId="30E5990F" w14:textId="6A8DAD0B" w:rsidR="006C0E54" w:rsidRDefault="006C0E54" w:rsidP="006C0E54">
      <w:pPr>
        <w:keepNext/>
        <w:keepLines/>
        <w:ind w:left="360" w:hanging="360"/>
      </w:pPr>
      <w:r>
        <w:t>A. </w:t>
      </w:r>
      <w:r w:rsidR="00375495" w:rsidRPr="00375495">
        <w:t>brain cortices are shielded from nerve signals.</w:t>
      </w:r>
    </w:p>
    <w:p w14:paraId="732DA96A" w14:textId="4A9ED1FD" w:rsidR="006C0E54" w:rsidRDefault="006C0E54" w:rsidP="006C0E54">
      <w:pPr>
        <w:keepNext/>
        <w:keepLines/>
        <w:ind w:left="360" w:hanging="360"/>
      </w:pPr>
      <w:r>
        <w:t>B. </w:t>
      </w:r>
      <w:r w:rsidR="00375495" w:rsidRPr="00375495">
        <w:t>C</w:t>
      </w:r>
      <w:r w:rsidR="00375495" w:rsidRPr="00375495">
        <w:rPr>
          <w:sz w:val="2"/>
          <w:szCs w:val="2"/>
        </w:rPr>
        <w:t> </w:t>
      </w:r>
      <w:r w:rsidR="00375495" w:rsidRPr="00375495">
        <w:t>T</w:t>
      </w:r>
      <w:r w:rsidR="003A34BA">
        <w:t> </w:t>
      </w:r>
      <w:r w:rsidR="00375495" w:rsidRPr="00375495">
        <w:t>fibers are exposed to a stimulus.</w:t>
      </w:r>
    </w:p>
    <w:p w14:paraId="39C946F6" w14:textId="7E2043BA" w:rsidR="006C0E54" w:rsidRDefault="006C0E54" w:rsidP="006C0E54">
      <w:pPr>
        <w:keepNext/>
        <w:keepLines/>
        <w:ind w:left="360" w:hanging="360"/>
      </w:pPr>
      <w:r>
        <w:t>C. </w:t>
      </w:r>
      <w:r w:rsidR="00375495" w:rsidRPr="00375495">
        <w:t>nerve fibers that sense pain are suppressed.</w:t>
      </w:r>
    </w:p>
    <w:p w14:paraId="79B42427" w14:textId="365FABCF" w:rsidR="006C0E54" w:rsidRDefault="006C0E54" w:rsidP="006C0E54">
      <w:pPr>
        <w:keepNext/>
        <w:keepLines/>
        <w:ind w:left="360" w:hanging="360"/>
      </w:pPr>
      <w:r>
        <w:t>D. </w:t>
      </w:r>
      <w:r w:rsidR="00375495" w:rsidRPr="00375495">
        <w:t>conscious aspects of sensation are ignored.</w:t>
      </w:r>
    </w:p>
    <w:p w14:paraId="0EDBF5BD" w14:textId="77777777" w:rsidR="006549AE" w:rsidRDefault="006549AE" w:rsidP="006549AE"/>
    <w:p w14:paraId="37E4D5B6" w14:textId="10F71458" w:rsidR="00724353" w:rsidRDefault="00724353" w:rsidP="00724353">
      <w:pPr>
        <w:pStyle w:val="Heading4"/>
      </w:pPr>
      <w:r>
        <w:lastRenderedPageBreak/>
        <w:t>Questions</w:t>
      </w:r>
      <w:r w:rsidR="00130A00">
        <w:t xml:space="preserve"> 33</w:t>
      </w:r>
      <w:r>
        <w:t xml:space="preserve"> through</w:t>
      </w:r>
      <w:r w:rsidR="00130A00">
        <w:t xml:space="preserve"> 42</w:t>
      </w:r>
      <w:r>
        <w:t xml:space="preserve"> are based on the following passages.</w:t>
      </w:r>
    </w:p>
    <w:p w14:paraId="60E77843" w14:textId="556B72A0" w:rsidR="00724353" w:rsidRDefault="00130A00" w:rsidP="00724353">
      <w:pPr>
        <w:keepNext/>
        <w:keepLines/>
        <w:rPr>
          <w:b/>
        </w:rPr>
      </w:pPr>
      <w:r w:rsidRPr="00130A00">
        <w:rPr>
          <w:b/>
        </w:rPr>
        <w:t>Passage</w:t>
      </w:r>
      <w:r w:rsidR="00A710DE">
        <w:t> </w:t>
      </w:r>
      <w:r w:rsidRPr="00130A00">
        <w:rPr>
          <w:b/>
        </w:rPr>
        <w:t>1 is adapted from a speech delivered in 1898 by Albert</w:t>
      </w:r>
      <w:r w:rsidR="00A710DE">
        <w:t> </w:t>
      </w:r>
      <w:r w:rsidRPr="00130A00">
        <w:rPr>
          <w:b/>
        </w:rPr>
        <w:t>J.</w:t>
      </w:r>
      <w:r w:rsidR="00A710DE">
        <w:t> </w:t>
      </w:r>
      <w:proofErr w:type="spellStart"/>
      <w:r w:rsidRPr="00130A00">
        <w:rPr>
          <w:b/>
        </w:rPr>
        <w:t>Beveridge</w:t>
      </w:r>
      <w:proofErr w:type="spellEnd"/>
      <w:r w:rsidRPr="00130A00">
        <w:rPr>
          <w:b/>
        </w:rPr>
        <w:t>, “March of the Flag.” Passage</w:t>
      </w:r>
      <w:r w:rsidR="00A710DE">
        <w:t> </w:t>
      </w:r>
      <w:r w:rsidRPr="00130A00">
        <w:rPr>
          <w:b/>
        </w:rPr>
        <w:t>2 is adapted from a speech delivered in 1900 by William</w:t>
      </w:r>
      <w:r w:rsidR="00A710DE">
        <w:t> </w:t>
      </w:r>
      <w:r w:rsidRPr="00130A00">
        <w:rPr>
          <w:b/>
        </w:rPr>
        <w:t>Jennings</w:t>
      </w:r>
      <w:r w:rsidR="00A710DE">
        <w:t> </w:t>
      </w:r>
      <w:r w:rsidRPr="00130A00">
        <w:rPr>
          <w:b/>
        </w:rPr>
        <w:t>Bryan, “Imperialism.”</w:t>
      </w:r>
    </w:p>
    <w:p w14:paraId="2AFD97AE" w14:textId="77777777" w:rsidR="00724353" w:rsidRDefault="00724353" w:rsidP="00870507">
      <w:pPr>
        <w:keepNext/>
      </w:pPr>
    </w:p>
    <w:p w14:paraId="336B7091" w14:textId="7D4396F0" w:rsidR="00E95C6A" w:rsidRPr="00E95C6A" w:rsidRDefault="00CA4E58" w:rsidP="00E95C6A">
      <w:pPr>
        <w:keepNext/>
        <w:rPr>
          <w:b/>
        </w:rPr>
      </w:pPr>
      <w:bookmarkStart w:id="48" w:name="Beveridge_passage1"/>
      <w:r w:rsidRPr="000A1C23">
        <w:rPr>
          <w:b/>
        </w:rPr>
        <w:t>Passage</w:t>
      </w:r>
      <w:r w:rsidR="00CB014B">
        <w:t> </w:t>
      </w:r>
      <w:r w:rsidRPr="000A1C23">
        <w:rPr>
          <w:b/>
        </w:rPr>
        <w:t>1.</w:t>
      </w:r>
    </w:p>
    <w:p w14:paraId="3BCA38C0" w14:textId="0B39003B" w:rsidR="00E95C6A" w:rsidRDefault="00E95C6A" w:rsidP="00EF0F58">
      <w:pPr>
        <w:keepNext/>
        <w:keepLines/>
      </w:pPr>
      <w:r w:rsidRPr="00E95C6A">
        <w:t>Fellow</w:t>
      </w:r>
      <w:r w:rsidR="00F80B46">
        <w:noBreakHyphen/>
      </w:r>
      <w:r w:rsidRPr="00E95C6A">
        <w:t xml:space="preserve">Citizens: It is a noble land that God has given us; a land that can feed and clothe the world; a land whose coast lines would enclose half the countries of Europe; a land set like a sentinel between the two imperial oceans of the globe; a greater England with a nobler destiny. It is a mighty people that He has planted on this soil; a people sprung from the most masterful blood of history; a people perpetually revitalized by the </w:t>
      </w:r>
      <w:proofErr w:type="gramStart"/>
      <w:r w:rsidRPr="00E95C6A">
        <w:t>virile</w:t>
      </w:r>
      <w:r w:rsidR="003A34BA">
        <w:t> </w:t>
      </w:r>
      <w:r w:rsidRPr="00E95C6A">
        <w:t>.</w:t>
      </w:r>
      <w:proofErr w:type="gramEnd"/>
      <w:r w:rsidR="003A34BA">
        <w:t> </w:t>
      </w:r>
      <w:r w:rsidRPr="00E95C6A">
        <w:t>.</w:t>
      </w:r>
      <w:r w:rsidR="003A34BA">
        <w:t> </w:t>
      </w:r>
      <w:r w:rsidRPr="00E95C6A">
        <w:t>. working</w:t>
      </w:r>
      <w:r w:rsidR="00F80B46">
        <w:noBreakHyphen/>
      </w:r>
      <w:r w:rsidRPr="00E95C6A">
        <w:t>folk of all the earth; a people imperial by virtue of their power, by right of their institutions, by authority of their heaven</w:t>
      </w:r>
      <w:r w:rsidR="00F80B46">
        <w:noBreakHyphen/>
      </w:r>
      <w:r w:rsidRPr="00E95C6A">
        <w:t>directed purposes—the propagandists and not the misers of liberty. It is a glorious history our God has bestowed upon His chosen people; a history whose keynote was struck by Liberty Bell; a history heroic with faith in our mission and our future; a history of statesmen, who flung the boundaries of the Republic out into unexplored lands</w:t>
      </w:r>
      <w:r w:rsidR="003A34BA">
        <w:t> </w:t>
      </w:r>
      <w:r w:rsidRPr="00E95C6A">
        <w:t>.</w:t>
      </w:r>
      <w:r w:rsidR="003A34BA">
        <w:t> </w:t>
      </w:r>
      <w:r w:rsidRPr="00E95C6A">
        <w:t>.</w:t>
      </w:r>
      <w:r w:rsidR="003A34BA">
        <w:t> </w:t>
      </w:r>
      <w:r w:rsidRPr="00E95C6A">
        <w:t>. a history of soldiers, who carried the flag across blazing deserts and through the ranks of hostile mountains, even to the gates of sunset; a history of a multiplying people, who overran a continent in half a century</w:t>
      </w:r>
      <w:r w:rsidR="003A34BA">
        <w:t> </w:t>
      </w:r>
      <w:r w:rsidRPr="00E95C6A">
        <w:t>.</w:t>
      </w:r>
      <w:r w:rsidR="003A34BA">
        <w:t> </w:t>
      </w:r>
      <w:r w:rsidRPr="00E95C6A">
        <w:t>.</w:t>
      </w:r>
      <w:r w:rsidR="003A34BA">
        <w:t> </w:t>
      </w:r>
      <w:r w:rsidRPr="00E95C6A">
        <w:t>. a history divinely logical, in the process of whose tremendous reasoning we find ourselves to</w:t>
      </w:r>
      <w:r w:rsidR="00F80B46">
        <w:noBreakHyphen/>
      </w:r>
      <w:r w:rsidRPr="00E95C6A">
        <w:t>day.</w:t>
      </w:r>
      <w:r w:rsidR="003A34BA">
        <w:t> </w:t>
      </w:r>
      <w:r w:rsidRPr="00E95C6A">
        <w:t>.</w:t>
      </w:r>
      <w:r w:rsidR="003A34BA">
        <w:t> </w:t>
      </w:r>
      <w:r w:rsidRPr="00E95C6A">
        <w:t>.</w:t>
      </w:r>
      <w:r w:rsidR="003A34BA">
        <w:t> </w:t>
      </w:r>
      <w:r w:rsidRPr="00E95C6A">
        <w:t>.</w:t>
      </w:r>
    </w:p>
    <w:p w14:paraId="25027C96" w14:textId="77777777" w:rsidR="00E95C6A" w:rsidRDefault="00E95C6A" w:rsidP="00130A00"/>
    <w:p w14:paraId="012402C6" w14:textId="615CD28C" w:rsidR="00130A00" w:rsidRDefault="00130A00" w:rsidP="00130A00">
      <w:bookmarkStart w:id="49" w:name="Beveridge_paragraph2"/>
      <w:r>
        <w:t>Think of the thousands of Americans who will pour into Hawaii and Porto</w:t>
      </w:r>
      <w:r w:rsidR="00CB014B">
        <w:t> </w:t>
      </w:r>
      <w:r>
        <w:t>Rico when the Republic’s laws cover those islands with justice and safety! Think of the tens</w:t>
      </w:r>
      <w:r w:rsidR="000968EC">
        <w:t xml:space="preserve"> </w:t>
      </w:r>
      <w:r>
        <w:t>of</w:t>
      </w:r>
      <w:r w:rsidR="000968EC">
        <w:t xml:space="preserve"> </w:t>
      </w:r>
      <w:r>
        <w:t xml:space="preserve">thousands of Americans who will </w:t>
      </w:r>
      <w:proofErr w:type="gramStart"/>
      <w:r>
        <w:t>invade</w:t>
      </w:r>
      <w:r w:rsidR="003A34BA">
        <w:t> </w:t>
      </w:r>
      <w:r>
        <w:t>.</w:t>
      </w:r>
      <w:proofErr w:type="gramEnd"/>
      <w:r w:rsidR="003A34BA">
        <w:t> </w:t>
      </w:r>
      <w:r>
        <w:t>.</w:t>
      </w:r>
      <w:r w:rsidR="003A34BA">
        <w:t> </w:t>
      </w:r>
      <w:r>
        <w:t>. the</w:t>
      </w:r>
      <w:r w:rsidR="003A34BA">
        <w:t xml:space="preserve"> </w:t>
      </w:r>
      <w:r>
        <w:t>Philippines when a liberal government</w:t>
      </w:r>
      <w:r w:rsidR="003A34BA">
        <w:t> </w:t>
      </w:r>
      <w:r>
        <w:t>.</w:t>
      </w:r>
      <w:r w:rsidR="003A34BA">
        <w:t> </w:t>
      </w:r>
      <w:r>
        <w:t>.</w:t>
      </w:r>
      <w:r w:rsidR="003A34BA">
        <w:t> </w:t>
      </w:r>
      <w:r>
        <w:t>. shall establish order and equity there! Think of the hundreds</w:t>
      </w:r>
      <w:r w:rsidR="000968EC">
        <w:t xml:space="preserve"> </w:t>
      </w:r>
      <w:r>
        <w:t>of</w:t>
      </w:r>
      <w:r w:rsidR="000968EC">
        <w:t xml:space="preserve"> </w:t>
      </w:r>
      <w:r>
        <w:t xml:space="preserve">thousands </w:t>
      </w:r>
      <w:r>
        <w:lastRenderedPageBreak/>
        <w:t xml:space="preserve">of Americans who will build </w:t>
      </w:r>
      <w:proofErr w:type="gramStart"/>
      <w:r>
        <w:t>a</w:t>
      </w:r>
      <w:r w:rsidR="003A34BA">
        <w:t> </w:t>
      </w:r>
      <w:r>
        <w:t>.</w:t>
      </w:r>
      <w:proofErr w:type="gramEnd"/>
      <w:r w:rsidR="003A34BA">
        <w:t> </w:t>
      </w:r>
      <w:r>
        <w:t>.</w:t>
      </w:r>
      <w:r w:rsidR="003A34BA">
        <w:t> </w:t>
      </w:r>
      <w:r>
        <w:t>. civilization of energy and industry in Cuba, when a government of law replaces the double reign of anarchy and tyranny!—think of the prosperous millions that Empress</w:t>
      </w:r>
      <w:r w:rsidR="003A34BA">
        <w:t xml:space="preserve"> </w:t>
      </w:r>
      <w:r>
        <w:t>of</w:t>
      </w:r>
      <w:r w:rsidR="003A34BA">
        <w:t xml:space="preserve"> </w:t>
      </w:r>
      <w:r>
        <w:t>Islands will support when, obedient to the law of political gravitation, her people ask for the highest honor liberty can bestow, the sacred Order of the Stars and Stripes, the citizenship of the Great</w:t>
      </w:r>
      <w:r w:rsidR="003A34BA">
        <w:t xml:space="preserve"> </w:t>
      </w:r>
      <w:r>
        <w:t>Republic!</w:t>
      </w:r>
      <w:bookmarkEnd w:id="48"/>
      <w:bookmarkEnd w:id="49"/>
    </w:p>
    <w:p w14:paraId="5D8B1309" w14:textId="77777777" w:rsidR="00130A00" w:rsidRDefault="00130A00" w:rsidP="00130A00"/>
    <w:p w14:paraId="139B6E53" w14:textId="6566DA60" w:rsidR="00073334" w:rsidRPr="000A1C23" w:rsidRDefault="00073334" w:rsidP="00073334">
      <w:pPr>
        <w:keepNext/>
        <w:rPr>
          <w:b/>
        </w:rPr>
      </w:pPr>
      <w:bookmarkStart w:id="50" w:name="Bryan_passage2"/>
      <w:r>
        <w:rPr>
          <w:b/>
        </w:rPr>
        <w:t>Passage</w:t>
      </w:r>
      <w:r w:rsidR="00CB014B">
        <w:t> </w:t>
      </w:r>
      <w:r>
        <w:rPr>
          <w:b/>
        </w:rPr>
        <w:t>2</w:t>
      </w:r>
      <w:r w:rsidRPr="000A1C23">
        <w:rPr>
          <w:b/>
        </w:rPr>
        <w:t>.</w:t>
      </w:r>
    </w:p>
    <w:p w14:paraId="59042A49" w14:textId="259D6AA1" w:rsidR="00130A00" w:rsidRDefault="00130A00" w:rsidP="00130A00">
      <w:bookmarkStart w:id="51" w:name="Bryan_P03S01"/>
      <w:r>
        <w:t>If it is right for the United</w:t>
      </w:r>
      <w:r w:rsidR="00CB014B">
        <w:t> </w:t>
      </w:r>
      <w:r>
        <w:t>States to hold the</w:t>
      </w:r>
      <w:r w:rsidR="00CB014B">
        <w:t xml:space="preserve"> </w:t>
      </w:r>
      <w:r>
        <w:t>Philippine</w:t>
      </w:r>
      <w:r w:rsidR="003A34BA">
        <w:t xml:space="preserve"> </w:t>
      </w:r>
      <w:r>
        <w:t>Islands permanently and imitate European empires in the government of colonies, the Republican</w:t>
      </w:r>
      <w:r w:rsidR="003A34BA">
        <w:t xml:space="preserve"> </w:t>
      </w:r>
      <w:proofErr w:type="gramStart"/>
      <w:r>
        <w:t>party</w:t>
      </w:r>
      <w:proofErr w:type="gramEnd"/>
      <w:r>
        <w:t xml:space="preserve"> ought to state its position and defend it, but it must expect the subject races to protest against such a policy and to resist to the extent of their ability.</w:t>
      </w:r>
      <w:bookmarkEnd w:id="51"/>
    </w:p>
    <w:p w14:paraId="652FC10C" w14:textId="77777777" w:rsidR="00073334" w:rsidRDefault="00073334" w:rsidP="00130A00"/>
    <w:p w14:paraId="0FD7259D" w14:textId="39D281EA" w:rsidR="00130A00" w:rsidRDefault="00130A00" w:rsidP="00130A00">
      <w:bookmarkStart w:id="52" w:name="Bryan_P04S01"/>
      <w:r>
        <w:t>The Filipinos do not need any encouragement from Americans now living.</w:t>
      </w:r>
      <w:bookmarkEnd w:id="52"/>
      <w:r>
        <w:t xml:space="preserve"> </w:t>
      </w:r>
      <w:bookmarkStart w:id="53" w:name="Bryan_P04S02"/>
      <w:r>
        <w:t>Our whole history has been an encouragement not only to the Filipinos, but to all who are denied a voice in their own government.</w:t>
      </w:r>
      <w:bookmarkEnd w:id="53"/>
      <w:r>
        <w:t xml:space="preserve"> </w:t>
      </w:r>
      <w:bookmarkStart w:id="54" w:name="Bryan_P04S03"/>
      <w:r>
        <w:t>If the Republicans are prepared to censure all who have used language calculated to make the Filipinos hate foreign domination, let them condemn the speech of Patrick</w:t>
      </w:r>
      <w:r w:rsidR="00CB014B">
        <w:t> </w:t>
      </w:r>
      <w:r>
        <w:t>Henry.</w:t>
      </w:r>
      <w:bookmarkEnd w:id="54"/>
      <w:r>
        <w:t xml:space="preserve"> </w:t>
      </w:r>
      <w:bookmarkStart w:id="55" w:name="Bryan_P04S04"/>
      <w:r>
        <w:t xml:space="preserve">When he uttered that passionate appeal, “Give me liberty or give me death,” he </w:t>
      </w:r>
      <w:proofErr w:type="spellStart"/>
      <w:r>
        <w:t>exprest</w:t>
      </w:r>
      <w:proofErr w:type="spellEnd"/>
      <w:r>
        <w:t xml:space="preserve"> a sentiment which still echoes in the hearts of men.</w:t>
      </w:r>
      <w:bookmarkEnd w:id="55"/>
    </w:p>
    <w:p w14:paraId="740DCE5C" w14:textId="77777777" w:rsidR="00073334" w:rsidRDefault="00073334" w:rsidP="00130A00"/>
    <w:p w14:paraId="4BCAAB83" w14:textId="77777777" w:rsidR="00130A00" w:rsidRDefault="00130A00" w:rsidP="00130A00">
      <w:r>
        <w:t>Let them censure Jefferson; of all the statesmen of history none have used words so offensive to those who would hold their fellows in political bondage. Let them censure Washington, who declared that the colonists must choose between liberty and slavery. Or, if the statute of limitations has run against the sins of Henry and Jefferson and Washington, let them censure Lincoln, whose Gettysburg speech will be quoted in defense of popular government when the present advocates of force and conquest are forgotten.</w:t>
      </w:r>
    </w:p>
    <w:p w14:paraId="50B299EE" w14:textId="77777777" w:rsidR="00073334" w:rsidRDefault="00073334" w:rsidP="00130A00"/>
    <w:p w14:paraId="39229243" w14:textId="105E0759" w:rsidR="00130A00" w:rsidRDefault="00130A00" w:rsidP="00130A00">
      <w:proofErr w:type="spellStart"/>
      <w:r>
        <w:lastRenderedPageBreak/>
        <w:t>Some</w:t>
      </w:r>
      <w:r w:rsidR="000968EC">
        <w:t xml:space="preserve"> </w:t>
      </w:r>
      <w:r>
        <w:t>one</w:t>
      </w:r>
      <w:proofErr w:type="spellEnd"/>
      <w:r>
        <w:t xml:space="preserve"> has said that a truth once spoken can never be </w:t>
      </w:r>
      <w:bookmarkStart w:id="56" w:name="Bryan_recalled"/>
      <w:r>
        <w:t>recalled</w:t>
      </w:r>
      <w:bookmarkEnd w:id="56"/>
      <w:r>
        <w:t xml:space="preserve">. </w:t>
      </w:r>
      <w:bookmarkStart w:id="57" w:name="Bryan_P06S02"/>
      <w:r>
        <w:t>It goes on and on, and no</w:t>
      </w:r>
      <w:r w:rsidR="000968EC">
        <w:t xml:space="preserve"> </w:t>
      </w:r>
      <w:r>
        <w:t>one can set a limit to its ever</w:t>
      </w:r>
      <w:r w:rsidR="00F80B46">
        <w:noBreakHyphen/>
      </w:r>
      <w:r>
        <w:t>widening influence.</w:t>
      </w:r>
      <w:bookmarkEnd w:id="57"/>
      <w:r>
        <w:t xml:space="preserve"> But if it were possible to obliterate every word written or spoken in defense of the principles set forth in the Declaration</w:t>
      </w:r>
      <w:r w:rsidR="003A34BA">
        <w:t xml:space="preserve"> </w:t>
      </w:r>
      <w:r>
        <w:t>of</w:t>
      </w:r>
      <w:r w:rsidR="003A34BA">
        <w:t xml:space="preserve"> </w:t>
      </w:r>
      <w:r>
        <w:t xml:space="preserve">Independence, a war of conquest would still leave its legacy of perpetual hatred, for it was God himself who placed in every human heart the love of liberty. </w:t>
      </w:r>
      <w:bookmarkStart w:id="58" w:name="Bryan_P06S04"/>
      <w:r>
        <w:t>He never made a race of people so low in the scale of civilization or intelligence that it would welcome a foreign</w:t>
      </w:r>
      <w:r w:rsidR="003A34BA">
        <w:t> </w:t>
      </w:r>
      <w:r>
        <w:t>master.</w:t>
      </w:r>
      <w:bookmarkEnd w:id="58"/>
    </w:p>
    <w:p w14:paraId="6EC818B3" w14:textId="77777777" w:rsidR="00073334" w:rsidRDefault="00073334" w:rsidP="00130A00"/>
    <w:p w14:paraId="7EA91703" w14:textId="024CA585" w:rsidR="00724353" w:rsidRDefault="00130A00" w:rsidP="00130A00">
      <w:bookmarkStart w:id="59" w:name="Bryan_P07S01"/>
      <w:r>
        <w:t xml:space="preserve">Those who would have this Nation enter upon a career of empire must consider, not only the effect of imperialism on the Filipinos, but they must also </w:t>
      </w:r>
      <w:bookmarkStart w:id="60" w:name="Bryan_calculate"/>
      <w:r>
        <w:t>calculate</w:t>
      </w:r>
      <w:bookmarkEnd w:id="60"/>
      <w:r>
        <w:t xml:space="preserve"> its effects upon our own nation.</w:t>
      </w:r>
      <w:bookmarkEnd w:id="59"/>
      <w:r>
        <w:t xml:space="preserve"> We cannot repudiate the principle of self</w:t>
      </w:r>
      <w:r w:rsidR="00F80B46">
        <w:noBreakHyphen/>
      </w:r>
      <w:r>
        <w:t>government in the</w:t>
      </w:r>
      <w:r w:rsidR="003A34BA">
        <w:t xml:space="preserve"> </w:t>
      </w:r>
      <w:r>
        <w:t>Philippines without weakening that principle here.</w:t>
      </w:r>
      <w:bookmarkEnd w:id="50"/>
    </w:p>
    <w:p w14:paraId="633EA308" w14:textId="77777777" w:rsidR="003A34BA" w:rsidRDefault="003A34BA" w:rsidP="00130A00"/>
    <w:p w14:paraId="276F1A05" w14:textId="77777777" w:rsidR="006549AE" w:rsidRDefault="006549AE" w:rsidP="006549AE">
      <w:pPr>
        <w:pStyle w:val="Heading5"/>
      </w:pPr>
      <w:r>
        <w:t>Question 33.</w:t>
      </w:r>
    </w:p>
    <w:p w14:paraId="6C45FACB" w14:textId="72457B14" w:rsidR="006549AE" w:rsidRDefault="0026463C" w:rsidP="006549AE">
      <w:pPr>
        <w:keepNext/>
        <w:keepLines/>
        <w:spacing w:after="240"/>
      </w:pPr>
      <w:r w:rsidRPr="0026463C">
        <w:t xml:space="preserve">In </w:t>
      </w:r>
      <w:hyperlink w:anchor="Beveridge_passage1" w:history="1">
        <w:r w:rsidRPr="0005044D">
          <w:rPr>
            <w:rStyle w:val="Hyperlink"/>
          </w:rPr>
          <w:t>Passage</w:t>
        </w:r>
        <w:r w:rsidR="00CB014B" w:rsidRPr="0005044D">
          <w:rPr>
            <w:rStyle w:val="Hyperlink"/>
          </w:rPr>
          <w:t> </w:t>
        </w:r>
        <w:r w:rsidRPr="0005044D">
          <w:rPr>
            <w:rStyle w:val="Hyperlink"/>
          </w:rPr>
          <w:t>1</w:t>
        </w:r>
      </w:hyperlink>
      <w:r w:rsidRPr="0026463C">
        <w:t xml:space="preserve">, </w:t>
      </w:r>
      <w:proofErr w:type="spellStart"/>
      <w:r w:rsidRPr="0026463C">
        <w:t>Beveridge</w:t>
      </w:r>
      <w:proofErr w:type="spellEnd"/>
      <w:r w:rsidRPr="0026463C">
        <w:t xml:space="preserve"> asserts that the resources and immensity of the United</w:t>
      </w:r>
      <w:r w:rsidR="00CB014B">
        <w:t> </w:t>
      </w:r>
      <w:r w:rsidRPr="0026463C">
        <w:t>States constitute a</w:t>
      </w:r>
    </w:p>
    <w:p w14:paraId="53B33ACD" w14:textId="57A2DEC1" w:rsidR="006C0E54" w:rsidRDefault="006C0E54" w:rsidP="006C0E54">
      <w:pPr>
        <w:keepNext/>
        <w:keepLines/>
        <w:ind w:left="360" w:hanging="360"/>
      </w:pPr>
      <w:r>
        <w:t>A. </w:t>
      </w:r>
      <w:r w:rsidR="0026463C" w:rsidRPr="0026463C">
        <w:t>safeguard against foreign invasion.</w:t>
      </w:r>
    </w:p>
    <w:p w14:paraId="1DE3AA75" w14:textId="74CCB23D" w:rsidR="006C0E54" w:rsidRDefault="006C0E54" w:rsidP="006C0E54">
      <w:pPr>
        <w:keepNext/>
        <w:keepLines/>
        <w:ind w:left="360" w:hanging="360"/>
      </w:pPr>
      <w:r>
        <w:t>B. </w:t>
      </w:r>
      <w:r w:rsidR="0026463C" w:rsidRPr="0026463C">
        <w:t>replication of conditions in Europe.</w:t>
      </w:r>
    </w:p>
    <w:p w14:paraId="420F1821" w14:textId="470B8990" w:rsidR="006C0E54" w:rsidRDefault="006C0E54" w:rsidP="006C0E54">
      <w:pPr>
        <w:keepNext/>
        <w:keepLines/>
        <w:ind w:left="360" w:hanging="360"/>
      </w:pPr>
      <w:r>
        <w:t>C. </w:t>
      </w:r>
      <w:r w:rsidR="0026463C" w:rsidRPr="0026463C">
        <w:t>divine gift to the American people.</w:t>
      </w:r>
    </w:p>
    <w:p w14:paraId="581D8AB8" w14:textId="2F74AC99" w:rsidR="006C0E54" w:rsidRDefault="006C0E54" w:rsidP="006C0E54">
      <w:pPr>
        <w:keepNext/>
        <w:keepLines/>
        <w:ind w:left="360" w:hanging="360"/>
      </w:pPr>
      <w:r>
        <w:t>D. </w:t>
      </w:r>
      <w:r w:rsidR="0026463C" w:rsidRPr="0026463C">
        <w:t>source of envy for people in other countries.</w:t>
      </w:r>
    </w:p>
    <w:p w14:paraId="005FA1CB" w14:textId="77777777" w:rsidR="006549AE" w:rsidRDefault="006549AE" w:rsidP="006549AE"/>
    <w:p w14:paraId="6FCEA044" w14:textId="77777777" w:rsidR="006549AE" w:rsidRDefault="006549AE" w:rsidP="006549AE">
      <w:pPr>
        <w:pStyle w:val="Heading5"/>
      </w:pPr>
      <w:r>
        <w:lastRenderedPageBreak/>
        <w:t>Question 34.</w:t>
      </w:r>
    </w:p>
    <w:p w14:paraId="64E74165" w14:textId="28912345" w:rsidR="006549AE" w:rsidRDefault="00F10569" w:rsidP="006549AE">
      <w:pPr>
        <w:keepNext/>
        <w:keepLines/>
        <w:spacing w:after="240"/>
      </w:pPr>
      <w:r w:rsidRPr="00F10569">
        <w:t xml:space="preserve">In </w:t>
      </w:r>
      <w:hyperlink w:anchor="Beveridge_paragraph2" w:history="1">
        <w:r w:rsidRPr="001318D7">
          <w:rPr>
            <w:rStyle w:val="Hyperlink"/>
          </w:rPr>
          <w:t>paragraph</w:t>
        </w:r>
        <w:r w:rsidR="00897F9D" w:rsidRPr="001318D7">
          <w:rPr>
            <w:rStyle w:val="Hyperlink"/>
          </w:rPr>
          <w:t> 2</w:t>
        </w:r>
        <w:r w:rsidRPr="001318D7">
          <w:rPr>
            <w:rStyle w:val="Hyperlink"/>
          </w:rPr>
          <w:t xml:space="preserve"> of </w:t>
        </w:r>
        <w:r w:rsidR="001318D7" w:rsidRPr="001318D7">
          <w:rPr>
            <w:rStyle w:val="Hyperlink"/>
          </w:rPr>
          <w:t>Passage 1</w:t>
        </w:r>
      </w:hyperlink>
      <w:r w:rsidRPr="00F10569">
        <w:t xml:space="preserve">, the commands given by </w:t>
      </w:r>
      <w:proofErr w:type="spellStart"/>
      <w:r w:rsidRPr="00F10569">
        <w:t>Beveridge</w:t>
      </w:r>
      <w:proofErr w:type="spellEnd"/>
      <w:r w:rsidRPr="00F10569">
        <w:t xml:space="preserve"> mainly serve to</w:t>
      </w:r>
    </w:p>
    <w:p w14:paraId="16C4AF1D" w14:textId="2303E16F" w:rsidR="006C0E54" w:rsidRDefault="006C0E54" w:rsidP="006C0E54">
      <w:pPr>
        <w:keepNext/>
        <w:keepLines/>
        <w:ind w:left="360" w:hanging="360"/>
      </w:pPr>
      <w:r>
        <w:t>A. </w:t>
      </w:r>
      <w:r w:rsidR="00F10569" w:rsidRPr="00F10569">
        <w:t>remind the audience of its civic responsibilities.</w:t>
      </w:r>
    </w:p>
    <w:p w14:paraId="127EA2D6" w14:textId="0067000C" w:rsidR="006C0E54" w:rsidRDefault="006C0E54" w:rsidP="006C0E54">
      <w:pPr>
        <w:keepNext/>
        <w:keepLines/>
        <w:ind w:left="360" w:hanging="360"/>
      </w:pPr>
      <w:r>
        <w:t>B. </w:t>
      </w:r>
      <w:r w:rsidR="00F10569" w:rsidRPr="00F10569">
        <w:t>anticipate the benefits of a proposed policy.</w:t>
      </w:r>
    </w:p>
    <w:p w14:paraId="1F39A12B" w14:textId="21EBFF3F" w:rsidR="006C0E54" w:rsidRDefault="006C0E54" w:rsidP="006C0E54">
      <w:pPr>
        <w:keepNext/>
        <w:keepLines/>
        <w:ind w:left="360" w:hanging="360"/>
      </w:pPr>
      <w:r>
        <w:t>C. </w:t>
      </w:r>
      <w:r w:rsidR="00F10569" w:rsidRPr="00F10569">
        <w:t>emphasize the urgency of a national problem.</w:t>
      </w:r>
    </w:p>
    <w:p w14:paraId="00E8B5A8" w14:textId="734B1B0D" w:rsidR="006C0E54" w:rsidRDefault="006C0E54" w:rsidP="006C0E54">
      <w:pPr>
        <w:keepNext/>
        <w:keepLines/>
        <w:ind w:left="360" w:hanging="360"/>
      </w:pPr>
      <w:r>
        <w:t>D. </w:t>
      </w:r>
      <w:r w:rsidR="00F10569" w:rsidRPr="00F10569">
        <w:t>refute arguments that opponents have advanced.</w:t>
      </w:r>
    </w:p>
    <w:p w14:paraId="7A8DA8FF" w14:textId="77777777" w:rsidR="006549AE" w:rsidRDefault="006549AE" w:rsidP="006549AE"/>
    <w:p w14:paraId="27993CF8" w14:textId="77777777" w:rsidR="006549AE" w:rsidRDefault="006549AE" w:rsidP="006549AE">
      <w:pPr>
        <w:pStyle w:val="Heading5"/>
      </w:pPr>
      <w:r>
        <w:t>Question 35.</w:t>
      </w:r>
    </w:p>
    <w:p w14:paraId="3CC4BE8D" w14:textId="51769E08" w:rsidR="006549AE" w:rsidRDefault="00732EA4" w:rsidP="006549AE">
      <w:pPr>
        <w:keepNext/>
        <w:keepLines/>
        <w:spacing w:after="240"/>
      </w:pPr>
      <w:r w:rsidRPr="00732EA4">
        <w:t xml:space="preserve">As used in </w:t>
      </w:r>
      <w:r w:rsidR="00897F9D">
        <w:t>sentence </w:t>
      </w:r>
      <w:r w:rsidR="00A266D2">
        <w:t>1</w:t>
      </w:r>
      <w:r w:rsidR="00897F9D">
        <w:t xml:space="preserve"> of paragraph </w:t>
      </w:r>
      <w:r w:rsidR="00A266D2">
        <w:t>6</w:t>
      </w:r>
      <w:r w:rsidRPr="00732EA4">
        <w:t xml:space="preserve">, </w:t>
      </w:r>
      <w:r w:rsidR="00897F9D">
        <w:t xml:space="preserve">the word </w:t>
      </w:r>
      <w:r w:rsidRPr="00732EA4">
        <w:t>“</w:t>
      </w:r>
      <w:hyperlink w:anchor="Bryan_recalled" w:history="1">
        <w:r w:rsidRPr="0005044D">
          <w:rPr>
            <w:rStyle w:val="Hyperlink"/>
          </w:rPr>
          <w:t>recalled</w:t>
        </w:r>
      </w:hyperlink>
      <w:r w:rsidRPr="00732EA4">
        <w:t>” most nearly</w:t>
      </w:r>
      <w:r w:rsidR="001318D7">
        <w:t> </w:t>
      </w:r>
      <w:r w:rsidRPr="00732EA4">
        <w:t>means</w:t>
      </w:r>
    </w:p>
    <w:p w14:paraId="62CEF37F" w14:textId="6DA769A8" w:rsidR="006C0E54" w:rsidRDefault="006C0E54" w:rsidP="006C0E54">
      <w:pPr>
        <w:keepNext/>
        <w:keepLines/>
        <w:ind w:left="360" w:hanging="360"/>
      </w:pPr>
      <w:r>
        <w:t>A. </w:t>
      </w:r>
      <w:r w:rsidR="00732EA4" w:rsidRPr="00732EA4">
        <w:t>repeated.</w:t>
      </w:r>
    </w:p>
    <w:p w14:paraId="38604BE5" w14:textId="419A6773" w:rsidR="006C0E54" w:rsidRDefault="006C0E54" w:rsidP="006C0E54">
      <w:pPr>
        <w:keepNext/>
        <w:keepLines/>
        <w:ind w:left="360" w:hanging="360"/>
      </w:pPr>
      <w:r>
        <w:t>B. </w:t>
      </w:r>
      <w:r w:rsidR="00732EA4" w:rsidRPr="00732EA4">
        <w:t>retracted.</w:t>
      </w:r>
    </w:p>
    <w:p w14:paraId="614C5439" w14:textId="79F01E97" w:rsidR="006C0E54" w:rsidRDefault="006C0E54" w:rsidP="006C0E54">
      <w:pPr>
        <w:keepNext/>
        <w:keepLines/>
        <w:ind w:left="360" w:hanging="360"/>
      </w:pPr>
      <w:r>
        <w:t>C. </w:t>
      </w:r>
      <w:r w:rsidR="00732EA4" w:rsidRPr="00732EA4">
        <w:t>rejected.</w:t>
      </w:r>
    </w:p>
    <w:p w14:paraId="48480C36" w14:textId="58906B9E" w:rsidR="006C0E54" w:rsidRDefault="006C0E54" w:rsidP="006C0E54">
      <w:pPr>
        <w:keepNext/>
        <w:keepLines/>
        <w:ind w:left="360" w:hanging="360"/>
      </w:pPr>
      <w:r>
        <w:t>D. </w:t>
      </w:r>
      <w:r w:rsidR="00732EA4" w:rsidRPr="00732EA4">
        <w:t>remembered.</w:t>
      </w:r>
    </w:p>
    <w:p w14:paraId="0F0956FA" w14:textId="77777777" w:rsidR="006549AE" w:rsidRDefault="006549AE" w:rsidP="006549AE"/>
    <w:p w14:paraId="745A62C0" w14:textId="77777777" w:rsidR="006549AE" w:rsidRDefault="006549AE" w:rsidP="006549AE">
      <w:pPr>
        <w:pStyle w:val="Heading5"/>
      </w:pPr>
      <w:bookmarkStart w:id="61" w:name="_Question_36."/>
      <w:bookmarkEnd w:id="61"/>
      <w:r>
        <w:t>Question 36.</w:t>
      </w:r>
    </w:p>
    <w:p w14:paraId="4A8B46DA" w14:textId="44D6799F" w:rsidR="006549AE" w:rsidRDefault="00732EA4" w:rsidP="006549AE">
      <w:pPr>
        <w:keepNext/>
        <w:keepLines/>
        <w:spacing w:after="240"/>
      </w:pPr>
      <w:r w:rsidRPr="00732EA4">
        <w:t xml:space="preserve">It can reasonably be inferred from </w:t>
      </w:r>
      <w:hyperlink w:anchor="Bryan_passage2" w:history="1">
        <w:r w:rsidRPr="0005044D">
          <w:rPr>
            <w:rStyle w:val="Hyperlink"/>
          </w:rPr>
          <w:t>Passage</w:t>
        </w:r>
        <w:r w:rsidR="00CB014B" w:rsidRPr="0005044D">
          <w:rPr>
            <w:rStyle w:val="Hyperlink"/>
          </w:rPr>
          <w:t> </w:t>
        </w:r>
        <w:r w:rsidRPr="0005044D">
          <w:rPr>
            <w:rStyle w:val="Hyperlink"/>
          </w:rPr>
          <w:t>2</w:t>
        </w:r>
      </w:hyperlink>
      <w:r w:rsidRPr="00732EA4">
        <w:t xml:space="preserve"> that Bryan considers the preference for national sovereignty over foreign rule to be a</w:t>
      </w:r>
    </w:p>
    <w:p w14:paraId="5C29F0A3" w14:textId="4E997405" w:rsidR="006C0E54" w:rsidRDefault="006C0E54" w:rsidP="006C0E54">
      <w:pPr>
        <w:keepNext/>
        <w:keepLines/>
        <w:ind w:left="360" w:hanging="360"/>
      </w:pPr>
      <w:r>
        <w:t>A. </w:t>
      </w:r>
      <w:r w:rsidR="00732EA4" w:rsidRPr="00732EA4">
        <w:t>reaction to the excesses of imperial governments in the modern</w:t>
      </w:r>
      <w:r w:rsidR="003A34BA">
        <w:t> </w:t>
      </w:r>
      <w:r w:rsidR="00732EA4" w:rsidRPr="00732EA4">
        <w:t>era.</w:t>
      </w:r>
    </w:p>
    <w:p w14:paraId="50017614" w14:textId="1D6D92C6" w:rsidR="006C0E54" w:rsidRDefault="006C0E54" w:rsidP="006C0E54">
      <w:pPr>
        <w:keepNext/>
        <w:keepLines/>
        <w:ind w:left="360" w:hanging="360"/>
      </w:pPr>
      <w:r>
        <w:t>B. </w:t>
      </w:r>
      <w:r w:rsidR="00732EA4" w:rsidRPr="00732EA4">
        <w:t>sign that the belief in human equality is widespread.</w:t>
      </w:r>
    </w:p>
    <w:p w14:paraId="631BC770" w14:textId="17FF3CF6" w:rsidR="006C0E54" w:rsidRDefault="006C0E54" w:rsidP="006C0E54">
      <w:pPr>
        <w:keepNext/>
        <w:keepLines/>
        <w:ind w:left="360" w:hanging="360"/>
      </w:pPr>
      <w:r>
        <w:t>C. </w:t>
      </w:r>
      <w:r w:rsidR="00732EA4" w:rsidRPr="00732EA4">
        <w:t>testament to the effects of the foreign policy of the United</w:t>
      </w:r>
      <w:r w:rsidR="00CB014B">
        <w:t> </w:t>
      </w:r>
      <w:r w:rsidR="00732EA4" w:rsidRPr="00732EA4">
        <w:t>States.</w:t>
      </w:r>
    </w:p>
    <w:p w14:paraId="3BBEFC4A" w14:textId="4E6C59FF" w:rsidR="006C0E54" w:rsidRDefault="006C0E54" w:rsidP="006C0E54">
      <w:pPr>
        <w:keepNext/>
        <w:keepLines/>
        <w:ind w:left="360" w:hanging="360"/>
      </w:pPr>
      <w:r>
        <w:t>D. </w:t>
      </w:r>
      <w:r w:rsidR="00732EA4" w:rsidRPr="00732EA4">
        <w:t>manifestation of an innate drive in humans toward self</w:t>
      </w:r>
      <w:r w:rsidR="00F80B46">
        <w:noBreakHyphen/>
      </w:r>
      <w:r w:rsidR="00732EA4" w:rsidRPr="00732EA4">
        <w:t>rule.</w:t>
      </w:r>
    </w:p>
    <w:p w14:paraId="28E16C3D" w14:textId="77777777" w:rsidR="006549AE" w:rsidRDefault="006549AE" w:rsidP="006549AE"/>
    <w:p w14:paraId="6B023354" w14:textId="77777777" w:rsidR="006549AE" w:rsidRDefault="006549AE" w:rsidP="006549AE">
      <w:pPr>
        <w:pStyle w:val="Heading5"/>
      </w:pPr>
      <w:r>
        <w:lastRenderedPageBreak/>
        <w:t>Question 37.</w:t>
      </w:r>
    </w:p>
    <w:p w14:paraId="4E780F2E" w14:textId="565C80B4" w:rsidR="006549AE" w:rsidRDefault="00732EA4" w:rsidP="006549AE">
      <w:pPr>
        <w:keepNext/>
        <w:keepLines/>
        <w:spacing w:after="240"/>
      </w:pPr>
      <w:r w:rsidRPr="00732EA4">
        <w:t xml:space="preserve">Which choice provides the best evidence for the answer to </w:t>
      </w:r>
      <w:hyperlink w:anchor="_Question_36." w:history="1">
        <w:r w:rsidRPr="0005044D">
          <w:rPr>
            <w:rStyle w:val="Hyperlink"/>
          </w:rPr>
          <w:t>question</w:t>
        </w:r>
        <w:r w:rsidR="00897F9D" w:rsidRPr="0005044D">
          <w:rPr>
            <w:rStyle w:val="Hyperlink"/>
          </w:rPr>
          <w:t> 36</w:t>
        </w:r>
      </w:hyperlink>
      <w:r w:rsidRPr="00732EA4">
        <w:t>?</w:t>
      </w:r>
    </w:p>
    <w:p w14:paraId="6EEB46AD" w14:textId="7BAD03BA" w:rsidR="006C0E54" w:rsidRDefault="006C0E54" w:rsidP="006C0E54">
      <w:pPr>
        <w:keepNext/>
        <w:keepLines/>
        <w:ind w:left="360" w:hanging="360"/>
      </w:pPr>
      <w:r>
        <w:t>A. </w:t>
      </w:r>
      <w:r w:rsidR="00A266D2">
        <w:t>Sentence 3 of paragraph 4</w:t>
      </w:r>
      <w:r w:rsidR="00897F9D">
        <w:t xml:space="preserve"> </w:t>
      </w:r>
      <w:r w:rsidR="00766595">
        <w:t>(“</w:t>
      </w:r>
      <w:hyperlink w:anchor="Bryan_P04S03" w:history="1">
        <w:r w:rsidR="00766595" w:rsidRPr="0005044D">
          <w:rPr>
            <w:rStyle w:val="Hyperlink"/>
          </w:rPr>
          <w:t xml:space="preserve">If </w:t>
        </w:r>
        <w:proofErr w:type="gramStart"/>
        <w:r w:rsidR="00766595" w:rsidRPr="0005044D">
          <w:rPr>
            <w:rStyle w:val="Hyperlink"/>
          </w:rPr>
          <w:t>the .</w:t>
        </w:r>
        <w:proofErr w:type="gramEnd"/>
        <w:r w:rsidR="00766595" w:rsidRPr="0005044D">
          <w:rPr>
            <w:rStyle w:val="Hyperlink"/>
          </w:rPr>
          <w:t xml:space="preserve"> . . </w:t>
        </w:r>
        <w:r w:rsidR="00732EA4" w:rsidRPr="0005044D">
          <w:rPr>
            <w:rStyle w:val="Hyperlink"/>
          </w:rPr>
          <w:t>Henry</w:t>
        </w:r>
      </w:hyperlink>
      <w:r w:rsidR="00732EA4" w:rsidRPr="00732EA4">
        <w:t>”)</w:t>
      </w:r>
    </w:p>
    <w:p w14:paraId="53035B6C" w14:textId="3774EA7C" w:rsidR="006C0E54" w:rsidRDefault="006C0E54" w:rsidP="006C0E54">
      <w:pPr>
        <w:keepNext/>
        <w:keepLines/>
        <w:ind w:left="360" w:hanging="360"/>
      </w:pPr>
      <w:r>
        <w:t>B. </w:t>
      </w:r>
      <w:r w:rsidR="00A266D2">
        <w:t>Sentence 2 of paragraph 6</w:t>
      </w:r>
      <w:r w:rsidR="00897F9D">
        <w:t xml:space="preserve"> </w:t>
      </w:r>
      <w:r w:rsidR="00766595">
        <w:t>(“</w:t>
      </w:r>
      <w:hyperlink w:anchor="Bryan_P06S02" w:history="1">
        <w:r w:rsidR="00766595" w:rsidRPr="0005044D">
          <w:rPr>
            <w:rStyle w:val="Hyperlink"/>
          </w:rPr>
          <w:t xml:space="preserve">It </w:t>
        </w:r>
        <w:proofErr w:type="gramStart"/>
        <w:r w:rsidR="00766595" w:rsidRPr="0005044D">
          <w:rPr>
            <w:rStyle w:val="Hyperlink"/>
          </w:rPr>
          <w:t>goes .</w:t>
        </w:r>
        <w:proofErr w:type="gramEnd"/>
        <w:r w:rsidR="00766595" w:rsidRPr="0005044D">
          <w:rPr>
            <w:rStyle w:val="Hyperlink"/>
          </w:rPr>
          <w:t xml:space="preserve"> . . </w:t>
        </w:r>
        <w:r w:rsidR="00732EA4" w:rsidRPr="0005044D">
          <w:rPr>
            <w:rStyle w:val="Hyperlink"/>
          </w:rPr>
          <w:t>influence</w:t>
        </w:r>
      </w:hyperlink>
      <w:r w:rsidR="00732EA4" w:rsidRPr="00732EA4">
        <w:t>”)</w:t>
      </w:r>
    </w:p>
    <w:p w14:paraId="42D732BF" w14:textId="1B5470E3" w:rsidR="006C0E54" w:rsidRDefault="006C0E54" w:rsidP="006C0E54">
      <w:pPr>
        <w:keepNext/>
        <w:keepLines/>
        <w:ind w:left="360" w:hanging="360"/>
      </w:pPr>
      <w:r>
        <w:t>C. </w:t>
      </w:r>
      <w:r w:rsidR="00A266D2">
        <w:t>Sentence 4</w:t>
      </w:r>
      <w:r w:rsidR="00897F9D">
        <w:t xml:space="preserve"> of paragraph </w:t>
      </w:r>
      <w:r w:rsidR="00A266D2">
        <w:t>6</w:t>
      </w:r>
      <w:r w:rsidR="00897F9D">
        <w:t xml:space="preserve"> </w:t>
      </w:r>
      <w:r w:rsidR="00732EA4" w:rsidRPr="00732EA4">
        <w:t>(“</w:t>
      </w:r>
      <w:hyperlink w:anchor="Bryan_P06S04" w:history="1">
        <w:r w:rsidR="00732EA4" w:rsidRPr="0005044D">
          <w:rPr>
            <w:rStyle w:val="Hyperlink"/>
          </w:rPr>
          <w:t xml:space="preserve">He </w:t>
        </w:r>
        <w:proofErr w:type="gramStart"/>
        <w:r w:rsidR="00732EA4" w:rsidRPr="0005044D">
          <w:rPr>
            <w:rStyle w:val="Hyperlink"/>
          </w:rPr>
          <w:t>never</w:t>
        </w:r>
        <w:r w:rsidR="00766595" w:rsidRPr="0005044D">
          <w:rPr>
            <w:rStyle w:val="Hyperlink"/>
          </w:rPr>
          <w:t> .</w:t>
        </w:r>
        <w:proofErr w:type="gramEnd"/>
        <w:r w:rsidR="00766595" w:rsidRPr="0005044D">
          <w:rPr>
            <w:rStyle w:val="Hyperlink"/>
          </w:rPr>
          <w:t xml:space="preserve"> . . </w:t>
        </w:r>
        <w:r w:rsidR="00732EA4" w:rsidRPr="0005044D">
          <w:rPr>
            <w:rStyle w:val="Hyperlink"/>
          </w:rPr>
          <w:t>master</w:t>
        </w:r>
      </w:hyperlink>
      <w:r w:rsidR="00732EA4" w:rsidRPr="00732EA4">
        <w:t>”)</w:t>
      </w:r>
    </w:p>
    <w:p w14:paraId="54C2B489" w14:textId="117B8624" w:rsidR="006C0E54" w:rsidRDefault="006C0E54" w:rsidP="006C0E54">
      <w:pPr>
        <w:keepNext/>
        <w:keepLines/>
        <w:ind w:left="360" w:hanging="360"/>
      </w:pPr>
      <w:r>
        <w:t>D. </w:t>
      </w:r>
      <w:r w:rsidR="00A266D2">
        <w:t>Sentence 1 of paragraph</w:t>
      </w:r>
      <w:r w:rsidR="00160754">
        <w:t> </w:t>
      </w:r>
      <w:r w:rsidR="00A266D2">
        <w:t>7</w:t>
      </w:r>
      <w:r w:rsidR="00897F9D">
        <w:t xml:space="preserve"> </w:t>
      </w:r>
      <w:r w:rsidR="00766595">
        <w:t>(“</w:t>
      </w:r>
      <w:hyperlink w:anchor="Bryan_P07S01" w:history="1">
        <w:proofErr w:type="gramStart"/>
        <w:r w:rsidR="00766595" w:rsidRPr="0005044D">
          <w:rPr>
            <w:rStyle w:val="Hyperlink"/>
          </w:rPr>
          <w:t>Those .</w:t>
        </w:r>
        <w:proofErr w:type="gramEnd"/>
        <w:r w:rsidR="00766595" w:rsidRPr="0005044D">
          <w:rPr>
            <w:rStyle w:val="Hyperlink"/>
          </w:rPr>
          <w:t xml:space="preserve"> . . </w:t>
        </w:r>
        <w:r w:rsidR="00732EA4" w:rsidRPr="0005044D">
          <w:rPr>
            <w:rStyle w:val="Hyperlink"/>
          </w:rPr>
          <w:t>nation</w:t>
        </w:r>
      </w:hyperlink>
      <w:r w:rsidR="00732EA4" w:rsidRPr="00732EA4">
        <w:t>”)</w:t>
      </w:r>
    </w:p>
    <w:p w14:paraId="4C94BBDE" w14:textId="77777777" w:rsidR="006549AE" w:rsidRDefault="006549AE" w:rsidP="006549AE"/>
    <w:p w14:paraId="00F81429" w14:textId="77777777" w:rsidR="006549AE" w:rsidRDefault="006549AE" w:rsidP="006549AE">
      <w:pPr>
        <w:pStyle w:val="Heading5"/>
      </w:pPr>
      <w:r>
        <w:t>Question 38.</w:t>
      </w:r>
    </w:p>
    <w:p w14:paraId="482A1A92" w14:textId="03A72848" w:rsidR="006549AE" w:rsidRDefault="00AE58C9" w:rsidP="006549AE">
      <w:pPr>
        <w:keepNext/>
        <w:keepLines/>
        <w:spacing w:after="240"/>
      </w:pPr>
      <w:r w:rsidRPr="00AE58C9">
        <w:t xml:space="preserve">As used in </w:t>
      </w:r>
      <w:r w:rsidR="00897F9D">
        <w:t>sentence </w:t>
      </w:r>
      <w:r w:rsidR="00A266D2">
        <w:t>1</w:t>
      </w:r>
      <w:r w:rsidR="00897F9D">
        <w:t xml:space="preserve"> of paragraph </w:t>
      </w:r>
      <w:r w:rsidR="00A266D2">
        <w:t>7</w:t>
      </w:r>
      <w:r w:rsidRPr="00AE58C9">
        <w:t xml:space="preserve">, </w:t>
      </w:r>
      <w:r w:rsidR="00897F9D">
        <w:t xml:space="preserve">the word </w:t>
      </w:r>
      <w:r w:rsidRPr="00AE58C9">
        <w:t>“</w:t>
      </w:r>
      <w:hyperlink w:anchor="Bryan_calculate" w:history="1">
        <w:r w:rsidRPr="0005044D">
          <w:rPr>
            <w:rStyle w:val="Hyperlink"/>
          </w:rPr>
          <w:t>calculate</w:t>
        </w:r>
      </w:hyperlink>
      <w:r w:rsidRPr="00AE58C9">
        <w:t>” most nearly</w:t>
      </w:r>
      <w:r w:rsidR="001318D7">
        <w:t> </w:t>
      </w:r>
      <w:r w:rsidRPr="00AE58C9">
        <w:t>means</w:t>
      </w:r>
    </w:p>
    <w:p w14:paraId="124A3D4B" w14:textId="3B8BF27C" w:rsidR="006C0E54" w:rsidRDefault="006C0E54" w:rsidP="006C0E54">
      <w:pPr>
        <w:keepNext/>
        <w:keepLines/>
        <w:ind w:left="360" w:hanging="360"/>
      </w:pPr>
      <w:r>
        <w:t>A. </w:t>
      </w:r>
      <w:r w:rsidR="00AE58C9" w:rsidRPr="00AE58C9">
        <w:t>evaluate.</w:t>
      </w:r>
    </w:p>
    <w:p w14:paraId="451E148D" w14:textId="7F68B9BE" w:rsidR="006C0E54" w:rsidRDefault="006C0E54" w:rsidP="006C0E54">
      <w:pPr>
        <w:keepNext/>
        <w:keepLines/>
        <w:ind w:left="360" w:hanging="360"/>
      </w:pPr>
      <w:r>
        <w:t>B. </w:t>
      </w:r>
      <w:r w:rsidR="00AE58C9" w:rsidRPr="00AE58C9">
        <w:t>design.</w:t>
      </w:r>
    </w:p>
    <w:p w14:paraId="2E0748CE" w14:textId="4FEC0411" w:rsidR="006C0E54" w:rsidRDefault="006C0E54" w:rsidP="006C0E54">
      <w:pPr>
        <w:keepNext/>
        <w:keepLines/>
        <w:ind w:left="360" w:hanging="360"/>
      </w:pPr>
      <w:r>
        <w:t>C. </w:t>
      </w:r>
      <w:r w:rsidR="00AE58C9" w:rsidRPr="00AE58C9">
        <w:t>assume.</w:t>
      </w:r>
    </w:p>
    <w:p w14:paraId="6880C9AB" w14:textId="093EC100" w:rsidR="006C0E54" w:rsidRDefault="006C0E54" w:rsidP="006C0E54">
      <w:pPr>
        <w:keepNext/>
        <w:keepLines/>
        <w:ind w:left="360" w:hanging="360"/>
      </w:pPr>
      <w:r>
        <w:t>D. </w:t>
      </w:r>
      <w:r w:rsidR="00AE58C9" w:rsidRPr="00AE58C9">
        <w:t>multiply.</w:t>
      </w:r>
    </w:p>
    <w:p w14:paraId="2FC5A639" w14:textId="77777777" w:rsidR="006549AE" w:rsidRDefault="006549AE" w:rsidP="006549AE"/>
    <w:p w14:paraId="4C86B146" w14:textId="77777777" w:rsidR="006549AE" w:rsidRDefault="006549AE" w:rsidP="006549AE">
      <w:pPr>
        <w:pStyle w:val="Heading5"/>
      </w:pPr>
      <w:r>
        <w:t>Question 39.</w:t>
      </w:r>
    </w:p>
    <w:p w14:paraId="664B98BA" w14:textId="4D0192E1" w:rsidR="006549AE" w:rsidRDefault="00AE58C9" w:rsidP="006549AE">
      <w:pPr>
        <w:keepNext/>
        <w:keepLines/>
        <w:spacing w:after="240"/>
      </w:pPr>
      <w:r w:rsidRPr="00AE58C9">
        <w:t xml:space="preserve">In developing their respective arguments, </w:t>
      </w:r>
      <w:proofErr w:type="spellStart"/>
      <w:r w:rsidRPr="00AE58C9">
        <w:t>Beveridge</w:t>
      </w:r>
      <w:proofErr w:type="spellEnd"/>
      <w:r w:rsidRPr="00AE58C9">
        <w:t xml:space="preserve"> (</w:t>
      </w:r>
      <w:hyperlink w:anchor="Beveridge_passage1" w:history="1">
        <w:r w:rsidRPr="0005044D">
          <w:rPr>
            <w:rStyle w:val="Hyperlink"/>
          </w:rPr>
          <w:t>Passage</w:t>
        </w:r>
        <w:r w:rsidR="00CB014B" w:rsidRPr="0005044D">
          <w:rPr>
            <w:rStyle w:val="Hyperlink"/>
          </w:rPr>
          <w:t> </w:t>
        </w:r>
        <w:r w:rsidRPr="0005044D">
          <w:rPr>
            <w:rStyle w:val="Hyperlink"/>
          </w:rPr>
          <w:t>1</w:t>
        </w:r>
      </w:hyperlink>
      <w:r w:rsidRPr="00AE58C9">
        <w:t>) and Bryan (</w:t>
      </w:r>
      <w:hyperlink w:anchor="Bryan_passage2" w:history="1">
        <w:r w:rsidRPr="0005044D">
          <w:rPr>
            <w:rStyle w:val="Hyperlink"/>
          </w:rPr>
          <w:t>Passage</w:t>
        </w:r>
        <w:r w:rsidR="00CB014B" w:rsidRPr="0005044D">
          <w:rPr>
            <w:rStyle w:val="Hyperlink"/>
          </w:rPr>
          <w:t> </w:t>
        </w:r>
        <w:r w:rsidRPr="0005044D">
          <w:rPr>
            <w:rStyle w:val="Hyperlink"/>
          </w:rPr>
          <w:t>2</w:t>
        </w:r>
      </w:hyperlink>
      <w:r w:rsidRPr="00AE58C9">
        <w:t>) both express admiration for the</w:t>
      </w:r>
    </w:p>
    <w:p w14:paraId="7D2F10A7" w14:textId="604CE11D" w:rsidR="006C0E54" w:rsidRDefault="006C0E54" w:rsidP="006C0E54">
      <w:pPr>
        <w:keepNext/>
        <w:keepLines/>
        <w:ind w:left="360" w:hanging="360"/>
      </w:pPr>
      <w:r>
        <w:t>A. </w:t>
      </w:r>
      <w:r w:rsidR="00AE58C9" w:rsidRPr="00AE58C9">
        <w:t>founding and history of the United</w:t>
      </w:r>
      <w:r w:rsidR="00CB014B">
        <w:t> </w:t>
      </w:r>
      <w:r w:rsidR="00AE58C9" w:rsidRPr="00AE58C9">
        <w:t>States.</w:t>
      </w:r>
    </w:p>
    <w:p w14:paraId="119EC4E4" w14:textId="7CF79EFF" w:rsidR="006C0E54" w:rsidRDefault="006C0E54" w:rsidP="006C0E54">
      <w:pPr>
        <w:keepNext/>
        <w:keepLines/>
        <w:ind w:left="360" w:hanging="360"/>
      </w:pPr>
      <w:r>
        <w:t>B. </w:t>
      </w:r>
      <w:r w:rsidR="00AE58C9" w:rsidRPr="00AE58C9">
        <w:t>vibrancy and diversity of American culture.</w:t>
      </w:r>
    </w:p>
    <w:p w14:paraId="12F419CD" w14:textId="1DDE629D" w:rsidR="006C0E54" w:rsidRDefault="006C0E54" w:rsidP="006C0E54">
      <w:pPr>
        <w:keepNext/>
        <w:keepLines/>
        <w:ind w:left="360" w:hanging="360"/>
      </w:pPr>
      <w:r>
        <w:t>C. </w:t>
      </w:r>
      <w:r w:rsidR="00AE58C9" w:rsidRPr="00AE58C9">
        <w:t>worldwide history of struggles for independence.</w:t>
      </w:r>
    </w:p>
    <w:p w14:paraId="398E7F13" w14:textId="75BA3AC2" w:rsidR="006C0E54" w:rsidRDefault="006C0E54" w:rsidP="006C0E54">
      <w:pPr>
        <w:keepNext/>
        <w:keepLines/>
        <w:ind w:left="360" w:hanging="360"/>
      </w:pPr>
      <w:r>
        <w:t>D. </w:t>
      </w:r>
      <w:r w:rsidR="00AE58C9" w:rsidRPr="00AE58C9">
        <w:t>idealism that permeates many aspects of American society.</w:t>
      </w:r>
    </w:p>
    <w:p w14:paraId="2AADDF2F" w14:textId="77777777" w:rsidR="006549AE" w:rsidRDefault="006549AE" w:rsidP="006549AE"/>
    <w:p w14:paraId="6B57DB66" w14:textId="77777777" w:rsidR="006549AE" w:rsidRDefault="006549AE" w:rsidP="006549AE">
      <w:pPr>
        <w:pStyle w:val="Heading5"/>
      </w:pPr>
      <w:r>
        <w:lastRenderedPageBreak/>
        <w:t>Question 40.</w:t>
      </w:r>
    </w:p>
    <w:p w14:paraId="2488C347" w14:textId="7114BEF5" w:rsidR="006549AE" w:rsidRDefault="00AE58C9" w:rsidP="006549AE">
      <w:pPr>
        <w:keepNext/>
        <w:keepLines/>
        <w:spacing w:after="240"/>
      </w:pPr>
      <w:r w:rsidRPr="00AE58C9">
        <w:t xml:space="preserve">Which choice best describes a central difference between how </w:t>
      </w:r>
      <w:proofErr w:type="spellStart"/>
      <w:r w:rsidRPr="00AE58C9">
        <w:t>Beveridge</w:t>
      </w:r>
      <w:proofErr w:type="spellEnd"/>
      <w:r w:rsidRPr="00AE58C9">
        <w:t xml:space="preserve"> (</w:t>
      </w:r>
      <w:hyperlink w:anchor="Beveridge_passage1" w:history="1">
        <w:r w:rsidRPr="0005044D">
          <w:rPr>
            <w:rStyle w:val="Hyperlink"/>
          </w:rPr>
          <w:t>Passage</w:t>
        </w:r>
        <w:r w:rsidR="00CB014B" w:rsidRPr="0005044D">
          <w:rPr>
            <w:rStyle w:val="Hyperlink"/>
          </w:rPr>
          <w:t> </w:t>
        </w:r>
        <w:r w:rsidRPr="0005044D">
          <w:rPr>
            <w:rStyle w:val="Hyperlink"/>
          </w:rPr>
          <w:t>1</w:t>
        </w:r>
      </w:hyperlink>
      <w:r w:rsidRPr="00AE58C9">
        <w:t>) and Bryan (</w:t>
      </w:r>
      <w:hyperlink w:anchor="Bryan_passage2" w:history="1">
        <w:r w:rsidRPr="0005044D">
          <w:rPr>
            <w:rStyle w:val="Hyperlink"/>
          </w:rPr>
          <w:t>Passage</w:t>
        </w:r>
        <w:r w:rsidR="00CB014B" w:rsidRPr="0005044D">
          <w:rPr>
            <w:rStyle w:val="Hyperlink"/>
          </w:rPr>
          <w:t> </w:t>
        </w:r>
        <w:r w:rsidRPr="0005044D">
          <w:rPr>
            <w:rStyle w:val="Hyperlink"/>
          </w:rPr>
          <w:t>2</w:t>
        </w:r>
      </w:hyperlink>
      <w:r w:rsidRPr="00AE58C9">
        <w:t>) view the concept of liberty as it is realized in the United</w:t>
      </w:r>
      <w:r w:rsidR="00CB014B">
        <w:t> </w:t>
      </w:r>
      <w:r w:rsidRPr="00AE58C9">
        <w:t>States?</w:t>
      </w:r>
    </w:p>
    <w:p w14:paraId="2DB851F0" w14:textId="40126325" w:rsidR="006C0E54" w:rsidRDefault="006C0E54" w:rsidP="006C0E54">
      <w:pPr>
        <w:keepNext/>
        <w:keepLines/>
        <w:ind w:left="360" w:hanging="360"/>
      </w:pPr>
      <w:r>
        <w:t>A. </w:t>
      </w:r>
      <w:proofErr w:type="spellStart"/>
      <w:r w:rsidR="00AE58C9" w:rsidRPr="00AE58C9">
        <w:t>Beveridge</w:t>
      </w:r>
      <w:proofErr w:type="spellEnd"/>
      <w:r w:rsidR="00AE58C9" w:rsidRPr="00AE58C9">
        <w:t xml:space="preserve"> presents it as the direct inheritance of European colonization, whereas Bryan presents it as a sharp break from earlier governments in Europe.</w:t>
      </w:r>
    </w:p>
    <w:p w14:paraId="132C212F" w14:textId="6D50DC9E" w:rsidR="006C0E54" w:rsidRDefault="006C0E54" w:rsidP="006C0E54">
      <w:pPr>
        <w:keepNext/>
        <w:keepLines/>
        <w:ind w:left="360" w:hanging="360"/>
      </w:pPr>
      <w:r>
        <w:t>B. </w:t>
      </w:r>
      <w:proofErr w:type="spellStart"/>
      <w:r w:rsidR="00AE58C9" w:rsidRPr="00AE58C9">
        <w:t>Beveridge</w:t>
      </w:r>
      <w:proofErr w:type="spellEnd"/>
      <w:r w:rsidR="00AE58C9" w:rsidRPr="00AE58C9">
        <w:t xml:space="preserve"> considers it </w:t>
      </w:r>
      <w:proofErr w:type="gramStart"/>
      <w:r w:rsidR="00AE58C9" w:rsidRPr="00AE58C9">
        <w:t>so</w:t>
      </w:r>
      <w:proofErr w:type="gramEnd"/>
      <w:r w:rsidR="00AE58C9" w:rsidRPr="00AE58C9">
        <w:t xml:space="preserve"> exemplary as to justify conquest of other regions, whereas Bryan warns that its exemplary quality would be undermined by imperial expansion.</w:t>
      </w:r>
    </w:p>
    <w:p w14:paraId="1F01B602" w14:textId="0170E136" w:rsidR="006C0E54" w:rsidRDefault="006C0E54" w:rsidP="006C0E54">
      <w:pPr>
        <w:keepNext/>
        <w:keepLines/>
        <w:ind w:left="360" w:hanging="360"/>
      </w:pPr>
      <w:r>
        <w:t>C. </w:t>
      </w:r>
      <w:proofErr w:type="spellStart"/>
      <w:r w:rsidR="00AE58C9" w:rsidRPr="00AE58C9">
        <w:t>Beveridge</w:t>
      </w:r>
      <w:proofErr w:type="spellEnd"/>
      <w:r w:rsidR="00AE58C9" w:rsidRPr="00AE58C9">
        <w:t xml:space="preserve"> argues that it arose organically as the United</w:t>
      </w:r>
      <w:r w:rsidR="00CB014B">
        <w:t> </w:t>
      </w:r>
      <w:r w:rsidR="00AE58C9" w:rsidRPr="00AE58C9">
        <w:t>States matured, whereas Bryan argues that it was present from the country’s beginnings.</w:t>
      </w:r>
    </w:p>
    <w:p w14:paraId="1FB02B78" w14:textId="176CDFAB" w:rsidR="006C0E54" w:rsidRDefault="006C0E54" w:rsidP="006C0E54">
      <w:pPr>
        <w:keepNext/>
        <w:keepLines/>
        <w:ind w:left="360" w:hanging="360"/>
      </w:pPr>
      <w:r>
        <w:t>D. </w:t>
      </w:r>
      <w:proofErr w:type="spellStart"/>
      <w:r w:rsidR="00AE58C9" w:rsidRPr="00AE58C9">
        <w:t>Beveridge</w:t>
      </w:r>
      <w:proofErr w:type="spellEnd"/>
      <w:r w:rsidR="00AE58C9" w:rsidRPr="00AE58C9">
        <w:t xml:space="preserve"> regards it as a model that should be shared with other countries, whereas Bryan believes that it is unique to the United</w:t>
      </w:r>
      <w:r w:rsidR="00CB014B">
        <w:t> </w:t>
      </w:r>
      <w:r w:rsidR="00AE58C9" w:rsidRPr="00AE58C9">
        <w:t>States and could not work elsewhere.</w:t>
      </w:r>
    </w:p>
    <w:p w14:paraId="44804BAC" w14:textId="77777777" w:rsidR="006549AE" w:rsidRDefault="006549AE" w:rsidP="006549AE"/>
    <w:p w14:paraId="08E3DE5A" w14:textId="77777777" w:rsidR="006549AE" w:rsidRDefault="006549AE" w:rsidP="006549AE">
      <w:pPr>
        <w:pStyle w:val="Heading5"/>
      </w:pPr>
      <w:bookmarkStart w:id="62" w:name="_Question_41."/>
      <w:bookmarkEnd w:id="62"/>
      <w:r>
        <w:t>Question 41.</w:t>
      </w:r>
    </w:p>
    <w:p w14:paraId="28D5E682" w14:textId="2048F2B0" w:rsidR="006549AE" w:rsidRDefault="003E5EDC" w:rsidP="006549AE">
      <w:pPr>
        <w:keepNext/>
        <w:keepLines/>
        <w:spacing w:after="240"/>
      </w:pPr>
      <w:r w:rsidRPr="003E5EDC">
        <w:t xml:space="preserve">It can most reasonably be inferred from </w:t>
      </w:r>
      <w:hyperlink w:anchor="Bryan_passage2" w:history="1">
        <w:r w:rsidRPr="0005044D">
          <w:rPr>
            <w:rStyle w:val="Hyperlink"/>
          </w:rPr>
          <w:t>Passage</w:t>
        </w:r>
        <w:r w:rsidR="00CB014B" w:rsidRPr="0005044D">
          <w:rPr>
            <w:rStyle w:val="Hyperlink"/>
          </w:rPr>
          <w:t> </w:t>
        </w:r>
        <w:r w:rsidRPr="0005044D">
          <w:rPr>
            <w:rStyle w:val="Hyperlink"/>
          </w:rPr>
          <w:t>2</w:t>
        </w:r>
      </w:hyperlink>
      <w:r w:rsidRPr="003E5EDC">
        <w:t xml:space="preserve"> that Bryan would criticize the vision of American governance of island territories that </w:t>
      </w:r>
      <w:proofErr w:type="spellStart"/>
      <w:r w:rsidRPr="003E5EDC">
        <w:t>Beveridge</w:t>
      </w:r>
      <w:proofErr w:type="spellEnd"/>
      <w:r w:rsidRPr="003E5EDC">
        <w:t xml:space="preserve"> presents in </w:t>
      </w:r>
      <w:hyperlink w:anchor="Beveridge_passage1" w:history="1">
        <w:r w:rsidRPr="0005044D">
          <w:rPr>
            <w:rStyle w:val="Hyperlink"/>
          </w:rPr>
          <w:t>Passage</w:t>
        </w:r>
        <w:r w:rsidR="00CB014B" w:rsidRPr="0005044D">
          <w:rPr>
            <w:rStyle w:val="Hyperlink"/>
          </w:rPr>
          <w:t> </w:t>
        </w:r>
        <w:r w:rsidRPr="0005044D">
          <w:rPr>
            <w:rStyle w:val="Hyperlink"/>
          </w:rPr>
          <w:t>1</w:t>
        </w:r>
      </w:hyperlink>
      <w:r w:rsidRPr="003E5EDC">
        <w:t xml:space="preserve"> for being</w:t>
      </w:r>
    </w:p>
    <w:p w14:paraId="30F8CB77" w14:textId="73666E9E" w:rsidR="006C0E54" w:rsidRDefault="006C0E54" w:rsidP="006C0E54">
      <w:pPr>
        <w:keepNext/>
        <w:keepLines/>
        <w:ind w:left="360" w:hanging="360"/>
      </w:pPr>
      <w:r>
        <w:t>A. </w:t>
      </w:r>
      <w:r w:rsidR="003E5EDC" w:rsidRPr="003E5EDC">
        <w:t>unrealistic, since most Americans would be unwilling to relocate to distant islands.</w:t>
      </w:r>
    </w:p>
    <w:p w14:paraId="53A25D96" w14:textId="0D0C482A" w:rsidR="006C0E54" w:rsidRDefault="006C0E54" w:rsidP="006C0E54">
      <w:pPr>
        <w:keepNext/>
        <w:keepLines/>
        <w:ind w:left="360" w:hanging="360"/>
      </w:pPr>
      <w:r>
        <w:t>B. </w:t>
      </w:r>
      <w:r w:rsidR="003E5EDC" w:rsidRPr="003E5EDC">
        <w:t>deceptive, since economic domination would be the true goal of the American government.</w:t>
      </w:r>
    </w:p>
    <w:p w14:paraId="16ED16AA" w14:textId="57D470F6" w:rsidR="006C0E54" w:rsidRDefault="006C0E54" w:rsidP="006C0E54">
      <w:pPr>
        <w:keepNext/>
        <w:keepLines/>
        <w:ind w:left="360" w:hanging="360"/>
      </w:pPr>
      <w:r>
        <w:t>C. </w:t>
      </w:r>
      <w:r w:rsidR="003E5EDC" w:rsidRPr="003E5EDC">
        <w:t>impractical, since the islanders would insist upon an equal distribution of resources.</w:t>
      </w:r>
    </w:p>
    <w:p w14:paraId="208B4310" w14:textId="3EC10149" w:rsidR="006C0E54" w:rsidRDefault="006C0E54" w:rsidP="006C0E54">
      <w:pPr>
        <w:keepNext/>
        <w:keepLines/>
        <w:ind w:left="360" w:hanging="360"/>
      </w:pPr>
      <w:r>
        <w:t>D. </w:t>
      </w:r>
      <w:r w:rsidR="003E5EDC" w:rsidRPr="003E5EDC">
        <w:t>naive, since the islanders would object to being governed by</w:t>
      </w:r>
      <w:r w:rsidR="003A34BA">
        <w:t> </w:t>
      </w:r>
      <w:r w:rsidR="003E5EDC" w:rsidRPr="003E5EDC">
        <w:t>Americans.</w:t>
      </w:r>
    </w:p>
    <w:p w14:paraId="19988559" w14:textId="77777777" w:rsidR="006549AE" w:rsidRDefault="006549AE" w:rsidP="006549AE"/>
    <w:p w14:paraId="0B405438" w14:textId="77777777" w:rsidR="006549AE" w:rsidRDefault="006549AE" w:rsidP="006549AE">
      <w:pPr>
        <w:pStyle w:val="Heading5"/>
      </w:pPr>
      <w:r>
        <w:lastRenderedPageBreak/>
        <w:t>Question 42.</w:t>
      </w:r>
    </w:p>
    <w:p w14:paraId="3DEB9441" w14:textId="50DDBFB1" w:rsidR="006549AE" w:rsidRDefault="003E5EDC" w:rsidP="006549AE">
      <w:pPr>
        <w:keepNext/>
        <w:keepLines/>
        <w:spacing w:after="240"/>
      </w:pPr>
      <w:r w:rsidRPr="003E5EDC">
        <w:t xml:space="preserve">Which choice from </w:t>
      </w:r>
      <w:hyperlink w:anchor="Bryan_passage2" w:history="1">
        <w:r w:rsidRPr="0005044D">
          <w:rPr>
            <w:rStyle w:val="Hyperlink"/>
          </w:rPr>
          <w:t>Passage</w:t>
        </w:r>
        <w:r w:rsidR="00CB014B" w:rsidRPr="0005044D">
          <w:rPr>
            <w:rStyle w:val="Hyperlink"/>
          </w:rPr>
          <w:t> </w:t>
        </w:r>
        <w:r w:rsidRPr="0005044D">
          <w:rPr>
            <w:rStyle w:val="Hyperlink"/>
          </w:rPr>
          <w:t>2</w:t>
        </w:r>
      </w:hyperlink>
      <w:r w:rsidRPr="003E5EDC">
        <w:t xml:space="preserve"> provides the best</w:t>
      </w:r>
      <w:r w:rsidR="00897F9D">
        <w:t xml:space="preserve"> evidence for the answer to </w:t>
      </w:r>
      <w:hyperlink w:anchor="_Question_41." w:history="1">
        <w:r w:rsidRPr="0005044D">
          <w:rPr>
            <w:rStyle w:val="Hyperlink"/>
          </w:rPr>
          <w:t>question</w:t>
        </w:r>
        <w:r w:rsidR="00897F9D" w:rsidRPr="0005044D">
          <w:rPr>
            <w:rStyle w:val="Hyperlink"/>
          </w:rPr>
          <w:t> 4</w:t>
        </w:r>
        <w:r w:rsidR="00235531" w:rsidRPr="0005044D">
          <w:rPr>
            <w:rStyle w:val="Hyperlink"/>
          </w:rPr>
          <w:t>1</w:t>
        </w:r>
      </w:hyperlink>
      <w:r w:rsidRPr="003E5EDC">
        <w:t>?</w:t>
      </w:r>
    </w:p>
    <w:p w14:paraId="11A34607" w14:textId="0AB92B29" w:rsidR="006C0E54" w:rsidRDefault="006C0E54" w:rsidP="006C0E54">
      <w:pPr>
        <w:keepNext/>
        <w:keepLines/>
        <w:ind w:left="360" w:hanging="360"/>
      </w:pPr>
      <w:r>
        <w:t>A. </w:t>
      </w:r>
      <w:r w:rsidR="00897F9D">
        <w:t>Sentence </w:t>
      </w:r>
      <w:r w:rsidR="00731895">
        <w:t>1</w:t>
      </w:r>
      <w:r w:rsidR="00897F9D">
        <w:t xml:space="preserve"> of paragraph </w:t>
      </w:r>
      <w:r w:rsidR="00731895">
        <w:t>3</w:t>
      </w:r>
      <w:r w:rsidR="00897F9D">
        <w:t xml:space="preserve"> </w:t>
      </w:r>
      <w:r w:rsidR="00766595">
        <w:t>(“</w:t>
      </w:r>
      <w:hyperlink w:anchor="Bryan_P03S01" w:history="1">
        <w:r w:rsidR="00766595" w:rsidRPr="00D30311">
          <w:rPr>
            <w:rStyle w:val="Hyperlink"/>
          </w:rPr>
          <w:t xml:space="preserve">If </w:t>
        </w:r>
        <w:proofErr w:type="gramStart"/>
        <w:r w:rsidR="00766595" w:rsidRPr="00D30311">
          <w:rPr>
            <w:rStyle w:val="Hyperlink"/>
          </w:rPr>
          <w:t>it .</w:t>
        </w:r>
        <w:proofErr w:type="gramEnd"/>
        <w:r w:rsidR="00766595" w:rsidRPr="00D30311">
          <w:rPr>
            <w:rStyle w:val="Hyperlink"/>
          </w:rPr>
          <w:t xml:space="preserve"> . . </w:t>
        </w:r>
        <w:r w:rsidR="003E5EDC" w:rsidRPr="00D30311">
          <w:rPr>
            <w:rStyle w:val="Hyperlink"/>
          </w:rPr>
          <w:t>ability</w:t>
        </w:r>
      </w:hyperlink>
      <w:r w:rsidR="003E5EDC" w:rsidRPr="003E5EDC">
        <w:t>”)</w:t>
      </w:r>
    </w:p>
    <w:p w14:paraId="3FC227CD" w14:textId="7CB97E69" w:rsidR="006C0E54" w:rsidRDefault="006C0E54" w:rsidP="006C0E54">
      <w:pPr>
        <w:keepNext/>
        <w:keepLines/>
        <w:ind w:left="360" w:hanging="360"/>
      </w:pPr>
      <w:r>
        <w:t>B. </w:t>
      </w:r>
      <w:r w:rsidR="00731895">
        <w:t>Sentence 1 of paragraph 4</w:t>
      </w:r>
      <w:r w:rsidR="00897F9D">
        <w:t xml:space="preserve"> </w:t>
      </w:r>
      <w:r w:rsidR="00766595">
        <w:t>(“</w:t>
      </w:r>
      <w:hyperlink w:anchor="Bryan_P04S01" w:history="1">
        <w:r w:rsidR="00766595" w:rsidRPr="00D30311">
          <w:rPr>
            <w:rStyle w:val="Hyperlink"/>
          </w:rPr>
          <w:t xml:space="preserve">The </w:t>
        </w:r>
        <w:proofErr w:type="gramStart"/>
        <w:r w:rsidR="00766595" w:rsidRPr="00D30311">
          <w:rPr>
            <w:rStyle w:val="Hyperlink"/>
          </w:rPr>
          <w:t>Filipinos .</w:t>
        </w:r>
        <w:proofErr w:type="gramEnd"/>
        <w:r w:rsidR="00766595" w:rsidRPr="00D30311">
          <w:rPr>
            <w:rStyle w:val="Hyperlink"/>
          </w:rPr>
          <w:t xml:space="preserve"> . . </w:t>
        </w:r>
        <w:r w:rsidR="003E5EDC" w:rsidRPr="00D30311">
          <w:rPr>
            <w:rStyle w:val="Hyperlink"/>
          </w:rPr>
          <w:t>living</w:t>
        </w:r>
      </w:hyperlink>
      <w:r w:rsidR="003E5EDC" w:rsidRPr="003E5EDC">
        <w:t>”)</w:t>
      </w:r>
    </w:p>
    <w:p w14:paraId="167DB23A" w14:textId="73337D06" w:rsidR="006C0E54" w:rsidRDefault="006C0E54" w:rsidP="006C0E54">
      <w:pPr>
        <w:keepNext/>
        <w:keepLines/>
        <w:ind w:left="360" w:hanging="360"/>
      </w:pPr>
      <w:r>
        <w:t>C. </w:t>
      </w:r>
      <w:r w:rsidR="00731895">
        <w:t>Sentence 2 of paragraph 4</w:t>
      </w:r>
      <w:r w:rsidR="00897F9D">
        <w:t xml:space="preserve"> </w:t>
      </w:r>
      <w:r w:rsidR="00766595">
        <w:t>(“</w:t>
      </w:r>
      <w:hyperlink w:anchor="Bryan_P04S02" w:history="1">
        <w:proofErr w:type="gramStart"/>
        <w:r w:rsidR="00766595" w:rsidRPr="003A24F9">
          <w:rPr>
            <w:rStyle w:val="Hyperlink"/>
          </w:rPr>
          <w:t>Our .</w:t>
        </w:r>
        <w:proofErr w:type="gramEnd"/>
        <w:r w:rsidR="00766595" w:rsidRPr="003A24F9">
          <w:rPr>
            <w:rStyle w:val="Hyperlink"/>
          </w:rPr>
          <w:t xml:space="preserve"> . . </w:t>
        </w:r>
        <w:r w:rsidR="003E5EDC" w:rsidRPr="003A24F9">
          <w:rPr>
            <w:rStyle w:val="Hyperlink"/>
          </w:rPr>
          <w:t>government</w:t>
        </w:r>
      </w:hyperlink>
      <w:r w:rsidR="003E5EDC" w:rsidRPr="003E5EDC">
        <w:t>”)</w:t>
      </w:r>
    </w:p>
    <w:p w14:paraId="6F2B0ADF" w14:textId="19504B30" w:rsidR="006C0E54" w:rsidRDefault="006C0E54" w:rsidP="006C0E54">
      <w:pPr>
        <w:keepNext/>
        <w:keepLines/>
        <w:ind w:left="360" w:hanging="360"/>
      </w:pPr>
      <w:r>
        <w:t>D. </w:t>
      </w:r>
      <w:r w:rsidR="00897F9D">
        <w:t>Sentence </w:t>
      </w:r>
      <w:r w:rsidR="00731895">
        <w:t>4</w:t>
      </w:r>
      <w:r w:rsidR="00897F9D">
        <w:t xml:space="preserve"> of paragraph </w:t>
      </w:r>
      <w:r w:rsidR="00731895">
        <w:t>4</w:t>
      </w:r>
      <w:r w:rsidR="00897F9D">
        <w:t xml:space="preserve"> </w:t>
      </w:r>
      <w:r w:rsidR="00766595">
        <w:t>(“</w:t>
      </w:r>
      <w:hyperlink w:anchor="Bryan_P04S04" w:history="1">
        <w:proofErr w:type="gramStart"/>
        <w:r w:rsidR="00766595" w:rsidRPr="003A24F9">
          <w:rPr>
            <w:rStyle w:val="Hyperlink"/>
          </w:rPr>
          <w:t>When .</w:t>
        </w:r>
        <w:proofErr w:type="gramEnd"/>
        <w:r w:rsidR="00766595" w:rsidRPr="003A24F9">
          <w:rPr>
            <w:rStyle w:val="Hyperlink"/>
          </w:rPr>
          <w:t xml:space="preserve"> . . </w:t>
        </w:r>
        <w:r w:rsidR="003E5EDC" w:rsidRPr="003A24F9">
          <w:rPr>
            <w:rStyle w:val="Hyperlink"/>
          </w:rPr>
          <w:t>men</w:t>
        </w:r>
      </w:hyperlink>
      <w:r w:rsidR="003E5EDC" w:rsidRPr="003E5EDC">
        <w:t>”)</w:t>
      </w:r>
    </w:p>
    <w:p w14:paraId="614D08DE" w14:textId="77777777" w:rsidR="006549AE" w:rsidRDefault="006549AE" w:rsidP="006549AE"/>
    <w:p w14:paraId="51592C21" w14:textId="7784D82D" w:rsidR="003E5EDC" w:rsidRDefault="003E5EDC" w:rsidP="003E5EDC">
      <w:pPr>
        <w:pStyle w:val="Heading4"/>
      </w:pPr>
      <w:r>
        <w:lastRenderedPageBreak/>
        <w:t>Questions 43 through 52 are based on the following passage</w:t>
      </w:r>
      <w:r w:rsidRPr="009C53CB">
        <w:t xml:space="preserve"> and supplementary material</w:t>
      </w:r>
      <w:r>
        <w:t>.</w:t>
      </w:r>
    </w:p>
    <w:p w14:paraId="64FEBC23" w14:textId="68BBB53A" w:rsidR="003E5EDC" w:rsidRDefault="003E5EDC" w:rsidP="003E5EDC">
      <w:pPr>
        <w:keepNext/>
        <w:keepLines/>
        <w:rPr>
          <w:b/>
        </w:rPr>
      </w:pPr>
      <w:r w:rsidRPr="003E5EDC">
        <w:rPr>
          <w:b/>
        </w:rPr>
        <w:t>This passage is adapted from Peter</w:t>
      </w:r>
      <w:r w:rsidR="00CB014B">
        <w:rPr>
          <w:b/>
        </w:rPr>
        <w:t> </w:t>
      </w:r>
      <w:r w:rsidRPr="003E5EDC">
        <w:rPr>
          <w:b/>
        </w:rPr>
        <w:t>A.</w:t>
      </w:r>
      <w:r w:rsidR="00CB014B">
        <w:rPr>
          <w:b/>
        </w:rPr>
        <w:t> </w:t>
      </w:r>
      <w:proofErr w:type="spellStart"/>
      <w:r w:rsidRPr="003E5EDC">
        <w:rPr>
          <w:b/>
        </w:rPr>
        <w:t>Ensminger</w:t>
      </w:r>
      <w:proofErr w:type="spellEnd"/>
      <w:r w:rsidRPr="003E5EDC">
        <w:rPr>
          <w:b/>
        </w:rPr>
        <w:t xml:space="preserve">, </w:t>
      </w:r>
      <w:r w:rsidRPr="00FA47FF">
        <w:rPr>
          <w:b/>
          <w:i/>
        </w:rPr>
        <w:t xml:space="preserve">Life </w:t>
      </w:r>
      <w:proofErr w:type="gramStart"/>
      <w:r w:rsidRPr="00FA47FF">
        <w:rPr>
          <w:b/>
          <w:i/>
        </w:rPr>
        <w:t>Under</w:t>
      </w:r>
      <w:proofErr w:type="gramEnd"/>
      <w:r w:rsidRPr="00FA47FF">
        <w:rPr>
          <w:b/>
          <w:i/>
        </w:rPr>
        <w:t xml:space="preserve"> the Sun</w:t>
      </w:r>
      <w:r w:rsidRPr="003E5EDC">
        <w:rPr>
          <w:b/>
        </w:rPr>
        <w:t>. ©2001 by Peter</w:t>
      </w:r>
      <w:r w:rsidR="00CB014B">
        <w:rPr>
          <w:b/>
        </w:rPr>
        <w:t> </w:t>
      </w:r>
      <w:r w:rsidRPr="003E5EDC">
        <w:rPr>
          <w:b/>
        </w:rPr>
        <w:t>A.</w:t>
      </w:r>
      <w:r w:rsidR="00CB014B">
        <w:rPr>
          <w:b/>
        </w:rPr>
        <w:t> </w:t>
      </w:r>
      <w:proofErr w:type="spellStart"/>
      <w:r w:rsidRPr="003E5EDC">
        <w:rPr>
          <w:b/>
        </w:rPr>
        <w:t>Ensminger</w:t>
      </w:r>
      <w:proofErr w:type="spellEnd"/>
      <w:r w:rsidRPr="003E5EDC">
        <w:rPr>
          <w:b/>
        </w:rPr>
        <w:t>.</w:t>
      </w:r>
    </w:p>
    <w:p w14:paraId="5AAB7194" w14:textId="77777777" w:rsidR="00FA47FF" w:rsidRDefault="00FA47FF" w:rsidP="00EF0F58">
      <w:pPr>
        <w:keepNext/>
      </w:pPr>
    </w:p>
    <w:p w14:paraId="02D330E3" w14:textId="08B32C6B" w:rsidR="00FA47FF" w:rsidRDefault="00FA47FF" w:rsidP="00EF0F58">
      <w:pPr>
        <w:keepNext/>
        <w:keepLines/>
      </w:pPr>
      <w:bookmarkStart w:id="63" w:name="Ensminger_P01S01"/>
      <w:bookmarkStart w:id="64" w:name="Ensminger_passage"/>
      <w:r>
        <w:t>Many millennia before the invention of herbicides, farmers simply plowed their fields to control weeds.</w:t>
      </w:r>
      <w:bookmarkEnd w:id="63"/>
      <w:r>
        <w:t xml:space="preserve"> Even today, plowing can constitute a valuable part of an integrated weed</w:t>
      </w:r>
      <w:r w:rsidR="00F80B46">
        <w:noBreakHyphen/>
      </w:r>
      <w:r>
        <w:t>management program. Although plowing kills standing weeds, farmers have long known that it often leads to the emergence of new weed seedlings in a few weeks.</w:t>
      </w:r>
    </w:p>
    <w:p w14:paraId="7B0734D3" w14:textId="77777777" w:rsidR="00FA47FF" w:rsidRDefault="00FA47FF" w:rsidP="00EF0F58">
      <w:pPr>
        <w:keepNext/>
        <w:keepLines/>
      </w:pPr>
    </w:p>
    <w:p w14:paraId="5E8283FB" w14:textId="77777777" w:rsidR="00FA47FF" w:rsidRDefault="00FA47FF" w:rsidP="00EF0F58">
      <w:pPr>
        <w:keepNext/>
        <w:keepLines/>
      </w:pPr>
      <w:bookmarkStart w:id="65" w:name="Ensminger_P02S01"/>
      <w:bookmarkStart w:id="66" w:name="Ensminger_paragraph2"/>
      <w:r>
        <w:t>Ecologists have shown that a farmer’s field can have 50,000 or more weed seeds per square meter buried beneath the soil surface.</w:t>
      </w:r>
      <w:bookmarkEnd w:id="65"/>
      <w:r>
        <w:t xml:space="preserve"> </w:t>
      </w:r>
      <w:bookmarkStart w:id="67" w:name="Ensminger_P02S02"/>
      <w:r>
        <w:t>Plant physiologists have shown that seeds buried more than about one centimeter below the soil surface do not receive enough light to germinate.</w:t>
      </w:r>
      <w:bookmarkEnd w:id="67"/>
      <w:r>
        <w:t xml:space="preserve"> Do the blades of a plow, which can reach more than a foot beneath the soil surface, bring some of these buried seeds to the surface where their germination is </w:t>
      </w:r>
      <w:bookmarkStart w:id="68" w:name="Ensminger_induced"/>
      <w:r>
        <w:t>induced</w:t>
      </w:r>
      <w:bookmarkEnd w:id="68"/>
      <w:r>
        <w:t xml:space="preserve"> by exposure to sunlight?</w:t>
      </w:r>
      <w:bookmarkEnd w:id="66"/>
    </w:p>
    <w:p w14:paraId="500E125E" w14:textId="77777777" w:rsidR="00FA47FF" w:rsidRDefault="00FA47FF" w:rsidP="00EF0F58">
      <w:pPr>
        <w:keepNext/>
        <w:keepLines/>
      </w:pPr>
    </w:p>
    <w:p w14:paraId="46E3865A" w14:textId="39FD4AB4" w:rsidR="00FA47FF" w:rsidRDefault="00FA47FF" w:rsidP="00EF0F58">
      <w:pPr>
        <w:keepNext/>
        <w:keepLines/>
      </w:pPr>
      <w:r>
        <w:t>Two ecologists, Jonathan</w:t>
      </w:r>
      <w:r w:rsidR="00E95C6A">
        <w:t> </w:t>
      </w:r>
      <w:r>
        <w:t>Sauer and</w:t>
      </w:r>
      <w:r w:rsidR="003A34BA">
        <w:t xml:space="preserve"> </w:t>
      </w:r>
      <w:r>
        <w:t>Gwendolyn</w:t>
      </w:r>
      <w:r w:rsidR="003A34BA">
        <w:t> </w:t>
      </w:r>
      <w:proofErr w:type="spellStart"/>
      <w:r>
        <w:t>Struik</w:t>
      </w:r>
      <w:proofErr w:type="spellEnd"/>
      <w:r>
        <w:t>, began to study this question in the nineteen</w:t>
      </w:r>
      <w:r w:rsidR="003A34BA">
        <w:t xml:space="preserve"> </w:t>
      </w:r>
      <w:r>
        <w:t>sixties. In a relatively simple experiment, they went to ten different habitats in Wisconsin during the night and collected pairs of soil samples. They stirred up the soil in one sample of each pair in the light and stirred up the other sample of each pair in the dark. They then exposed all ten pairs to natural sunlight in a greenhouse. For nine of the ten pairs of soil samples, weed growth was greater in the samples stirred up in light. They concluded that soil disturbance gives weed seeds a “light break,” and this stimulates their</w:t>
      </w:r>
      <w:r w:rsidR="003A34BA">
        <w:t> </w:t>
      </w:r>
      <w:r>
        <w:t>germination.</w:t>
      </w:r>
    </w:p>
    <w:p w14:paraId="21A5FB3F" w14:textId="77777777" w:rsidR="00FA47FF" w:rsidRDefault="00FA47FF" w:rsidP="00FA47FF"/>
    <w:p w14:paraId="62B20244" w14:textId="20437FE4" w:rsidR="003E5EDC" w:rsidRDefault="003E5EDC" w:rsidP="003E5EDC">
      <w:bookmarkStart w:id="69" w:name="Ensminger_P04S01"/>
      <w:r>
        <w:lastRenderedPageBreak/>
        <w:t>More recently, Karl</w:t>
      </w:r>
      <w:r w:rsidR="00CB014B">
        <w:t> </w:t>
      </w:r>
      <w:r>
        <w:t>Hartmann of Erlangen</w:t>
      </w:r>
      <w:r w:rsidR="003A34BA">
        <w:t xml:space="preserve"> </w:t>
      </w:r>
      <w:r>
        <w:t>University in Germany reasoned that when farmers plowed their fields during the day, the buried weed seeds are briefly exposed to sunlight as the soil is turned over, and that this stimulates their germination.</w:t>
      </w:r>
      <w:bookmarkEnd w:id="69"/>
      <w:r w:rsidR="00F87270">
        <w:t xml:space="preserve"> </w:t>
      </w:r>
      <w:bookmarkStart w:id="70" w:name="Ensminger_P04S02"/>
      <w:r>
        <w:t>Although the light exposures from plowing may be less than one</w:t>
      </w:r>
      <w:r w:rsidR="00B54CF1">
        <w:t xml:space="preserve"> </w:t>
      </w:r>
      <w:r>
        <w:t>millisecond, that can be enough to induce seed germination.</w:t>
      </w:r>
      <w:bookmarkEnd w:id="70"/>
      <w:r w:rsidR="00F87270">
        <w:t xml:space="preserve"> </w:t>
      </w:r>
      <w:bookmarkStart w:id="71" w:name="Ensminger_P04S03"/>
      <w:r>
        <w:t xml:space="preserve">Thus the germination of weed seeds would be minimized if farmers simply plowed their fields during the night, when the photon </w:t>
      </w:r>
      <w:proofErr w:type="spellStart"/>
      <w:r>
        <w:t>fluence</w:t>
      </w:r>
      <w:proofErr w:type="spellEnd"/>
      <w:r>
        <w:t xml:space="preserve"> rate [the rate at which photons hit the surface] is below 10</w:t>
      </w:r>
      <w:r w:rsidR="00B7050F">
        <w:t xml:space="preserve"> to the fifteenth power</w:t>
      </w:r>
      <w:r w:rsidR="003A34BA">
        <w:t xml:space="preserve"> </w:t>
      </w:r>
      <w:r>
        <w:t>photons per square meter per second.</w:t>
      </w:r>
      <w:bookmarkEnd w:id="71"/>
      <w:r w:rsidR="00F87270">
        <w:t xml:space="preserve"> </w:t>
      </w:r>
      <w:bookmarkStart w:id="72" w:name="Ensminger_P04S04"/>
      <w:r>
        <w:t>Although even under these conditions hundreds of millions of photons strike each square millimeter of ground each second, this illumination is below the threshold needed to stimulate the germination of most seeds.</w:t>
      </w:r>
      <w:bookmarkEnd w:id="72"/>
    </w:p>
    <w:p w14:paraId="004E2FFC" w14:textId="77777777" w:rsidR="00F87270" w:rsidRDefault="00F87270" w:rsidP="003E5EDC"/>
    <w:p w14:paraId="620DE0CA" w14:textId="13A62E2B" w:rsidR="003E5EDC" w:rsidRDefault="003E5EDC" w:rsidP="003E5EDC">
      <w:bookmarkStart w:id="73" w:name="Ensminger_P05S01"/>
      <w:r>
        <w:t>Hartmann says that he was very skeptical when he first</w:t>
      </w:r>
      <w:r w:rsidR="00B54CF1">
        <w:t xml:space="preserve"> </w:t>
      </w:r>
      <w:r>
        <w:t>came up with this idea because he assumed that such a simple method of weed control as plowing at nighttime must be ineffective or it would have been discovered long ago.</w:t>
      </w:r>
      <w:bookmarkEnd w:id="73"/>
      <w:r>
        <w:t xml:space="preserve"> But the subsequent experiments, first presented at a 1989 scientific meeting in Freiburg, Germany, clearly demonstrated that the method can be effective.</w:t>
      </w:r>
    </w:p>
    <w:p w14:paraId="5293938A" w14:textId="77777777" w:rsidR="00F87270" w:rsidRDefault="00F87270" w:rsidP="003E5EDC"/>
    <w:p w14:paraId="3D256DCB" w14:textId="5927E8EC" w:rsidR="003E5EDC" w:rsidRDefault="003E5EDC" w:rsidP="003E5EDC">
      <w:bookmarkStart w:id="74" w:name="Ensminger_P06S01and2"/>
      <w:r>
        <w:t>Hartmann tested his idea by plowing two</w:t>
      </w:r>
      <w:r w:rsidR="00B54CF1">
        <w:t xml:space="preserve"> </w:t>
      </w:r>
      <w:r>
        <w:t xml:space="preserve">agricultural strips near </w:t>
      </w:r>
      <w:proofErr w:type="spellStart"/>
      <w:r>
        <w:t>Altershausen</w:t>
      </w:r>
      <w:proofErr w:type="spellEnd"/>
      <w:r>
        <w:t>, Germany. The farmer Karl</w:t>
      </w:r>
      <w:r w:rsidR="00CB014B">
        <w:t> </w:t>
      </w:r>
      <w:proofErr w:type="spellStart"/>
      <w:r>
        <w:t>Seydel</w:t>
      </w:r>
      <w:proofErr w:type="spellEnd"/>
      <w:r>
        <w:t xml:space="preserve"> cultivated one</w:t>
      </w:r>
      <w:r w:rsidR="00B54CF1">
        <w:t xml:space="preserve"> </w:t>
      </w:r>
      <w:r>
        <w:t>strip, repeated threefold, at around midday and the other strip at night.</w:t>
      </w:r>
      <w:bookmarkEnd w:id="74"/>
      <w:r w:rsidR="00F87270">
        <w:t xml:space="preserve"> </w:t>
      </w:r>
      <w:bookmarkStart w:id="75" w:name="Ensminger_P06S03"/>
      <w:r>
        <w:t>No crops were planted in these pilot experiments, to avoid possible competition with the emerging weeds.</w:t>
      </w:r>
      <w:bookmarkEnd w:id="75"/>
      <w:r>
        <w:t xml:space="preserve"> </w:t>
      </w:r>
      <w:bookmarkStart w:id="76" w:name="Ensminger_P06S04"/>
      <w:r>
        <w:t xml:space="preserve">The results were </w:t>
      </w:r>
      <w:bookmarkStart w:id="77" w:name="Ensminger_dramatic"/>
      <w:r>
        <w:t>dramatic</w:t>
      </w:r>
      <w:bookmarkEnd w:id="77"/>
      <w:r>
        <w:t>.</w:t>
      </w:r>
      <w:bookmarkStart w:id="78" w:name="Ensminger_P06S05"/>
      <w:bookmarkEnd w:id="76"/>
      <w:r w:rsidR="0089191F">
        <w:t xml:space="preserve"> </w:t>
      </w:r>
      <w:r>
        <w:t>More than 80</w:t>
      </w:r>
      <w:r w:rsidR="00CB014B">
        <w:t> </w:t>
      </w:r>
      <w:r>
        <w:t>percent of the surface of the field plowed in daylight was covered by weeds, whereas only about 2</w:t>
      </w:r>
      <w:r w:rsidR="00CB014B">
        <w:t> </w:t>
      </w:r>
      <w:r>
        <w:t>percent of the field plowed at night was covered by weeds.</w:t>
      </w:r>
      <w:bookmarkEnd w:id="78"/>
    </w:p>
    <w:p w14:paraId="65FAF015" w14:textId="77777777" w:rsidR="00F87270" w:rsidRDefault="00F87270" w:rsidP="003E5EDC"/>
    <w:p w14:paraId="7C7FE31B" w14:textId="5FF1C6C2" w:rsidR="003E5EDC" w:rsidRDefault="003E5EDC" w:rsidP="00EF0F58">
      <w:pPr>
        <w:keepNext/>
        <w:keepLines/>
      </w:pPr>
      <w:r>
        <w:lastRenderedPageBreak/>
        <w:t>This method of weed control is currently being used by several farmers in Germany. Because many of the same weed species that invade farmers’ fields in Germany also invade fields elsewhere in the world, this method should be successful elsewhere. In fact, recent studies at universities in Nebraska, Oregon, Minnesota, Denmark, Sweden, and Argentina support this idea.</w:t>
      </w:r>
      <w:bookmarkEnd w:id="64"/>
    </w:p>
    <w:p w14:paraId="5962DB4A" w14:textId="77777777" w:rsidR="003E5EDC" w:rsidRDefault="003E5EDC" w:rsidP="003E5EDC"/>
    <w:p w14:paraId="7F4B14CF" w14:textId="588E148F" w:rsidR="003E5EDC" w:rsidRDefault="003E5EDC" w:rsidP="003E5EDC">
      <w:pPr>
        <w:pStyle w:val="Heading4"/>
      </w:pPr>
      <w:r w:rsidRPr="00D9117A">
        <w:t xml:space="preserve">Note: The following </w:t>
      </w:r>
      <w:r w:rsidR="003A34BA">
        <w:t xml:space="preserve">table </w:t>
      </w:r>
      <w:r>
        <w:t>supplements</w:t>
      </w:r>
      <w:r w:rsidRPr="00D9117A">
        <w:t xml:space="preserve"> this passage.</w:t>
      </w:r>
    </w:p>
    <w:p w14:paraId="7E6A4846" w14:textId="7FC425CA" w:rsidR="003E5EDC" w:rsidRDefault="00055AE1" w:rsidP="00870507">
      <w:pPr>
        <w:keepNext/>
      </w:pPr>
      <w:bookmarkStart w:id="79" w:name="Ensminger_figure"/>
      <w:r>
        <w:rPr>
          <w:noProof/>
        </w:rPr>
        <w:drawing>
          <wp:inline distT="0" distB="0" distL="0" distR="0" wp14:anchorId="22EAC4E6" wp14:editId="50419F9C">
            <wp:extent cx="4160520" cy="39593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H359224.AR1_LT20.jpg"/>
                    <pic:cNvPicPr/>
                  </pic:nvPicPr>
                  <pic:blipFill>
                    <a:blip r:embed="rId10">
                      <a:extLst>
                        <a:ext uri="{28A0092B-C50C-407E-A947-70E740481C1C}">
                          <a14:useLocalDpi xmlns:a14="http://schemas.microsoft.com/office/drawing/2010/main" val="0"/>
                        </a:ext>
                      </a:extLst>
                    </a:blip>
                    <a:stretch>
                      <a:fillRect/>
                    </a:stretch>
                  </pic:blipFill>
                  <pic:spPr>
                    <a:xfrm>
                      <a:off x="0" y="0"/>
                      <a:ext cx="4160520" cy="3959352"/>
                    </a:xfrm>
                    <a:prstGeom prst="rect">
                      <a:avLst/>
                    </a:prstGeom>
                  </pic:spPr>
                </pic:pic>
              </a:graphicData>
            </a:graphic>
          </wp:inline>
        </w:drawing>
      </w:r>
    </w:p>
    <w:p w14:paraId="5CBE9672" w14:textId="77777777" w:rsidR="009276EE" w:rsidRDefault="009276EE" w:rsidP="009276EE">
      <w:pPr>
        <w:pStyle w:val="Heading6"/>
        <w:keepNext/>
      </w:pPr>
      <w:r>
        <w:t>Begin skippable figure description.</w:t>
      </w:r>
    </w:p>
    <w:p w14:paraId="4A2A7811" w14:textId="46088301" w:rsidR="009276EE" w:rsidRDefault="009276EE" w:rsidP="00870507">
      <w:r>
        <w:t>The figure presents a 4 column table titled “Number of Emerged Seedlings in Soil Samples One</w:t>
      </w:r>
      <w:r w:rsidR="00B54CF1">
        <w:t xml:space="preserve"> </w:t>
      </w:r>
      <w:r>
        <w:t>Month after Soil Was Disturbed.” The heading for column 1 is “Sample.” The heading for column 2 is “Source of soil.” And the heading for columns</w:t>
      </w:r>
      <w:r w:rsidR="00B54CF1">
        <w:t> </w:t>
      </w:r>
      <w:r>
        <w:t xml:space="preserve">3 and 4 is “Number of emerged </w:t>
      </w:r>
      <w:r>
        <w:lastRenderedPageBreak/>
        <w:t>seedlings in soil disturbed in</w:t>
      </w:r>
      <w:r w:rsidR="00B7050F">
        <w:t> . . </w:t>
      </w:r>
      <w:r>
        <w:t>.” The subheading for column 3 is “light,” and the subheading for column 4 is “darkness.” There are 10 rows of data in the table. The data are as follows.</w:t>
      </w:r>
    </w:p>
    <w:p w14:paraId="6E5A35CF" w14:textId="77777777" w:rsidR="00870507" w:rsidRDefault="00870507" w:rsidP="00870507"/>
    <w:p w14:paraId="5A4CFD57" w14:textId="682C7704" w:rsidR="009276EE" w:rsidRDefault="009276EE" w:rsidP="00870507">
      <w:r>
        <w:t>Sample A. Source of soil, deciduous woods. Number of emerged seedlings in soil disturbed in light,</w:t>
      </w:r>
      <w:r w:rsidR="0083613F">
        <w:t> </w:t>
      </w:r>
      <w:r>
        <w:t>4. Number of emerged seedlings in soil disturbed in darkness,</w:t>
      </w:r>
      <w:r w:rsidR="0083613F">
        <w:t> </w:t>
      </w:r>
      <w:r>
        <w:t>0.</w:t>
      </w:r>
    </w:p>
    <w:p w14:paraId="569FD24A" w14:textId="5701F735" w:rsidR="009276EE" w:rsidRDefault="009276EE" w:rsidP="00870507">
      <w:r>
        <w:t>Sample B. Source of soil, deciduous woods. Number of emerged seedlings in soil disturbed in light,</w:t>
      </w:r>
      <w:r w:rsidR="0083613F">
        <w:t> </w:t>
      </w:r>
      <w:r>
        <w:t>2. Number of emerged seedlings in soil disturbed in darkness,</w:t>
      </w:r>
      <w:r w:rsidR="0083613F">
        <w:t> </w:t>
      </w:r>
      <w:r>
        <w:t>1.</w:t>
      </w:r>
    </w:p>
    <w:p w14:paraId="4C533900" w14:textId="181B7090" w:rsidR="009276EE" w:rsidRDefault="009276EE" w:rsidP="00870507">
      <w:r>
        <w:t>Sample C. Source of soil, deciduous woods. Number of emerged seedlings in soil disturbed in light,</w:t>
      </w:r>
      <w:r w:rsidR="0083613F">
        <w:t> </w:t>
      </w:r>
      <w:r>
        <w:t>6. Number of emerged seedlings in soil disturbed in darkness,</w:t>
      </w:r>
      <w:r w:rsidR="0083613F">
        <w:t> </w:t>
      </w:r>
      <w:r>
        <w:t>2.</w:t>
      </w:r>
    </w:p>
    <w:p w14:paraId="2FBE7FDB" w14:textId="4BD42406" w:rsidR="009276EE" w:rsidRDefault="009276EE" w:rsidP="00870507">
      <w:r>
        <w:t>Sample D. Source of soil, conifer plantation. Number of emerged seedlings in soil disturbed in light,</w:t>
      </w:r>
      <w:r w:rsidR="0083613F">
        <w:t> </w:t>
      </w:r>
      <w:r>
        <w:t>8. Number of emerged seedlings in soil disturbed in darkness,</w:t>
      </w:r>
      <w:r w:rsidR="0083613F">
        <w:t> </w:t>
      </w:r>
      <w:r>
        <w:t>3.</w:t>
      </w:r>
    </w:p>
    <w:p w14:paraId="3A3BB9A5" w14:textId="7C35268E" w:rsidR="009276EE" w:rsidRDefault="009276EE" w:rsidP="00870507">
      <w:r>
        <w:t>Sample E. Source of soil, conifer plantation. Number of emerged seedlings in soil disturbed in light,</w:t>
      </w:r>
      <w:r w:rsidR="0083613F">
        <w:t> </w:t>
      </w:r>
      <w:r>
        <w:t>2. Number of emerged seedlings in soil disturbed in darkness,</w:t>
      </w:r>
      <w:r w:rsidR="0083613F">
        <w:t> </w:t>
      </w:r>
      <w:r>
        <w:t>1.</w:t>
      </w:r>
    </w:p>
    <w:p w14:paraId="204DB48D" w14:textId="2AE8ED02" w:rsidR="009276EE" w:rsidRDefault="009276EE" w:rsidP="00870507">
      <w:r>
        <w:t>Sample F. Source of soil, tall</w:t>
      </w:r>
      <w:r w:rsidR="00F80B46">
        <w:noBreakHyphen/>
      </w:r>
      <w:r>
        <w:t>grass prairie. Number of emerged seedlings in soil disturbed in light,</w:t>
      </w:r>
      <w:r w:rsidR="0083613F">
        <w:t> </w:t>
      </w:r>
      <w:r>
        <w:t>5. Number of emerged seedlings in soil disturbed in darkness,</w:t>
      </w:r>
      <w:r w:rsidR="0083613F">
        <w:t> </w:t>
      </w:r>
      <w:r>
        <w:t>1.</w:t>
      </w:r>
    </w:p>
    <w:p w14:paraId="6014553F" w14:textId="5D03D3DF" w:rsidR="009276EE" w:rsidRDefault="009276EE" w:rsidP="00870507">
      <w:r>
        <w:t>Sample G. Source of soil, old pasture. Number of emerged seedlings in soil disturbed in light,</w:t>
      </w:r>
      <w:r w:rsidR="0083613F">
        <w:t> </w:t>
      </w:r>
      <w:r>
        <w:t>0. Number of emerged seedlings in soil disturbed in darkness,</w:t>
      </w:r>
      <w:r w:rsidR="0083613F">
        <w:t> </w:t>
      </w:r>
      <w:r>
        <w:t>2.</w:t>
      </w:r>
    </w:p>
    <w:p w14:paraId="07172B6E" w14:textId="2528CA56" w:rsidR="009276EE" w:rsidRDefault="009276EE" w:rsidP="00870507">
      <w:r>
        <w:t>Sample H. Source of soil, old pasture. Number of emerged seedlings in soil disturbed in light,</w:t>
      </w:r>
      <w:r w:rsidR="0083613F">
        <w:t> </w:t>
      </w:r>
      <w:r>
        <w:t>2. Number of emerged seedlings in soil disturbed in darkness,</w:t>
      </w:r>
      <w:r w:rsidR="0083613F">
        <w:t> </w:t>
      </w:r>
      <w:r>
        <w:t>1.</w:t>
      </w:r>
    </w:p>
    <w:p w14:paraId="1EE9D0C3" w14:textId="44C00463" w:rsidR="009276EE" w:rsidRDefault="009276EE" w:rsidP="00870507">
      <w:r>
        <w:t>Sample I. Source of soil, muck field. Number of emerged seedlings in soil disturbed in light,</w:t>
      </w:r>
      <w:r w:rsidR="0083613F">
        <w:t> </w:t>
      </w:r>
      <w:r>
        <w:t>14. Number of emerged seedlings in soil disturbed in darkness,</w:t>
      </w:r>
      <w:r w:rsidR="0083613F">
        <w:t> </w:t>
      </w:r>
      <w:r>
        <w:t>2.</w:t>
      </w:r>
    </w:p>
    <w:p w14:paraId="002D6A3D" w14:textId="4C07CF32" w:rsidR="009276EE" w:rsidRDefault="009276EE" w:rsidP="00870507">
      <w:r>
        <w:lastRenderedPageBreak/>
        <w:t>Sample J. Source of soil, muck field. Number of emerged seedlings in soil disturbed in light,</w:t>
      </w:r>
      <w:r w:rsidR="0083613F">
        <w:t> </w:t>
      </w:r>
      <w:r>
        <w:t>5. Number of emerged seedlings in soil disturbed in darkness,</w:t>
      </w:r>
      <w:r w:rsidR="0083613F">
        <w:t> </w:t>
      </w:r>
      <w:r>
        <w:t>3.</w:t>
      </w:r>
    </w:p>
    <w:p w14:paraId="70503ABD" w14:textId="3FF8A364" w:rsidR="009276EE" w:rsidRPr="00EC5717" w:rsidRDefault="009276EE" w:rsidP="007F2132">
      <w:pPr>
        <w:pStyle w:val="Heading6"/>
      </w:pPr>
      <w:r>
        <w:t>End skippable figure description.</w:t>
      </w:r>
    </w:p>
    <w:bookmarkEnd w:id="79"/>
    <w:p w14:paraId="4083856B" w14:textId="77777777" w:rsidR="003E5EDC" w:rsidRDefault="003E5EDC" w:rsidP="003E5EDC"/>
    <w:p w14:paraId="374DD9D2" w14:textId="180392BE" w:rsidR="003E5EDC" w:rsidRDefault="00F117BE" w:rsidP="00870507">
      <w:pPr>
        <w:keepLines/>
      </w:pPr>
      <w:r w:rsidRPr="00F117BE">
        <w:t>Adapted from Jonathan</w:t>
      </w:r>
      <w:r w:rsidR="00CB014B">
        <w:t> </w:t>
      </w:r>
      <w:r w:rsidRPr="00F117BE">
        <w:t>Sauer and Gwendolyn</w:t>
      </w:r>
      <w:r w:rsidR="00CB014B">
        <w:t> </w:t>
      </w:r>
      <w:r w:rsidRPr="00F117BE">
        <w:t>Struik, “A Possible Ecological Relation between Soil Disturbance, Light</w:t>
      </w:r>
      <w:r w:rsidR="00F80B46">
        <w:noBreakHyphen/>
      </w:r>
      <w:r w:rsidRPr="00F117BE">
        <w:t>Flash, and Seed Germination.” ©1964 by Jonathan</w:t>
      </w:r>
      <w:r w:rsidR="00CB014B">
        <w:t> </w:t>
      </w:r>
      <w:r w:rsidRPr="00F117BE">
        <w:t>Sauer and Gwendolyn</w:t>
      </w:r>
      <w:r w:rsidR="00CB014B">
        <w:t> </w:t>
      </w:r>
      <w:r w:rsidRPr="00F117BE">
        <w:t>Struik.</w:t>
      </w:r>
    </w:p>
    <w:p w14:paraId="34FC710F" w14:textId="77777777" w:rsidR="00F117BE" w:rsidRDefault="00F117BE" w:rsidP="003E5EDC"/>
    <w:p w14:paraId="635A103A" w14:textId="77777777" w:rsidR="006549AE" w:rsidRDefault="006549AE" w:rsidP="006549AE">
      <w:pPr>
        <w:pStyle w:val="Heading5"/>
      </w:pPr>
      <w:r>
        <w:t>Question 43.</w:t>
      </w:r>
    </w:p>
    <w:p w14:paraId="112D6A46" w14:textId="5A0ABA61" w:rsidR="006549AE" w:rsidRDefault="00F117BE" w:rsidP="006549AE">
      <w:pPr>
        <w:keepNext/>
        <w:keepLines/>
        <w:spacing w:after="240"/>
      </w:pPr>
      <w:r w:rsidRPr="00F117BE">
        <w:t xml:space="preserve">According to the </w:t>
      </w:r>
      <w:hyperlink w:anchor="Ensminger_passage" w:history="1">
        <w:r w:rsidRPr="007945E8">
          <w:rPr>
            <w:rStyle w:val="Hyperlink"/>
          </w:rPr>
          <w:t>passage</w:t>
        </w:r>
      </w:hyperlink>
      <w:r w:rsidRPr="00F117BE">
        <w:t>, exposure to light allows seeds to</w:t>
      </w:r>
    </w:p>
    <w:p w14:paraId="1652B3CF" w14:textId="63DB9CFF" w:rsidR="006C0E54" w:rsidRDefault="006C0E54" w:rsidP="006C0E54">
      <w:pPr>
        <w:keepNext/>
        <w:keepLines/>
        <w:ind w:left="360" w:hanging="360"/>
      </w:pPr>
      <w:r>
        <w:t>A. </w:t>
      </w:r>
      <w:r w:rsidR="00F117BE" w:rsidRPr="00F117BE">
        <w:t>begin to develop.</w:t>
      </w:r>
    </w:p>
    <w:p w14:paraId="7DC8BE66" w14:textId="50EBFD8D" w:rsidR="006C0E54" w:rsidRDefault="006C0E54" w:rsidP="006C0E54">
      <w:pPr>
        <w:keepNext/>
        <w:keepLines/>
        <w:ind w:left="360" w:hanging="360"/>
      </w:pPr>
      <w:r>
        <w:t>B. </w:t>
      </w:r>
      <w:r w:rsidR="00F117BE" w:rsidRPr="00F117BE">
        <w:t>absorb necessary nutrients.</w:t>
      </w:r>
    </w:p>
    <w:p w14:paraId="193D43B9" w14:textId="30620E7F" w:rsidR="006C0E54" w:rsidRDefault="006C0E54" w:rsidP="006C0E54">
      <w:pPr>
        <w:keepNext/>
        <w:keepLines/>
        <w:ind w:left="360" w:hanging="360"/>
      </w:pPr>
      <w:r>
        <w:t>C. </w:t>
      </w:r>
      <w:r w:rsidR="00F117BE" w:rsidRPr="00F117BE">
        <w:t>withstand extreme temperatures.</w:t>
      </w:r>
    </w:p>
    <w:p w14:paraId="5E5BBCA3" w14:textId="7FA1D5BA" w:rsidR="006C0E54" w:rsidRDefault="006C0E54" w:rsidP="006C0E54">
      <w:pPr>
        <w:keepNext/>
        <w:keepLines/>
        <w:ind w:left="360" w:hanging="360"/>
      </w:pPr>
      <w:r>
        <w:t>D. </w:t>
      </w:r>
      <w:r w:rsidR="00F117BE" w:rsidRPr="00F117BE">
        <w:t>achieve maximum growth.</w:t>
      </w:r>
    </w:p>
    <w:p w14:paraId="0060AE68" w14:textId="77777777" w:rsidR="006549AE" w:rsidRDefault="006549AE" w:rsidP="006549AE"/>
    <w:p w14:paraId="180F828E" w14:textId="77777777" w:rsidR="006549AE" w:rsidRDefault="006549AE" w:rsidP="006549AE">
      <w:pPr>
        <w:pStyle w:val="Heading5"/>
      </w:pPr>
      <w:r>
        <w:t>Question 44.</w:t>
      </w:r>
    </w:p>
    <w:p w14:paraId="261052F6" w14:textId="09A347B5" w:rsidR="006549AE" w:rsidRDefault="00F117BE" w:rsidP="006549AE">
      <w:pPr>
        <w:keepNext/>
        <w:keepLines/>
        <w:spacing w:after="240"/>
      </w:pPr>
      <w:r w:rsidRPr="00F117BE">
        <w:t xml:space="preserve">The question in </w:t>
      </w:r>
      <w:hyperlink w:anchor="Ensminger_paragraph2" w:history="1">
        <w:r w:rsidRPr="007945E8">
          <w:rPr>
            <w:rStyle w:val="Hyperlink"/>
          </w:rPr>
          <w:t>paragraph</w:t>
        </w:r>
        <w:r w:rsidR="00897F9D" w:rsidRPr="007945E8">
          <w:rPr>
            <w:rStyle w:val="Hyperlink"/>
          </w:rPr>
          <w:t> 2</w:t>
        </w:r>
      </w:hyperlink>
      <w:r w:rsidRPr="00F117BE">
        <w:t xml:space="preserve"> primarily serves to</w:t>
      </w:r>
    </w:p>
    <w:p w14:paraId="5B4B7340" w14:textId="739C5344" w:rsidR="006C0E54" w:rsidRDefault="006C0E54" w:rsidP="006C0E54">
      <w:pPr>
        <w:keepNext/>
        <w:keepLines/>
        <w:ind w:left="360" w:hanging="360"/>
      </w:pPr>
      <w:r>
        <w:t>A. </w:t>
      </w:r>
      <w:r w:rsidR="00F117BE" w:rsidRPr="00F117BE">
        <w:t>emphasize the provisional nature of the findings discussed in the</w:t>
      </w:r>
      <w:r w:rsidR="0083613F">
        <w:t> </w:t>
      </w:r>
      <w:hyperlink w:anchor="Ensminger_passage" w:history="1">
        <w:r w:rsidR="00F117BE" w:rsidRPr="00CF09A8">
          <w:rPr>
            <w:rStyle w:val="Hyperlink"/>
          </w:rPr>
          <w:t>passage</w:t>
        </w:r>
      </w:hyperlink>
      <w:r w:rsidR="00F117BE" w:rsidRPr="00F117BE">
        <w:t>.</w:t>
      </w:r>
    </w:p>
    <w:p w14:paraId="78914007" w14:textId="309BB3A4" w:rsidR="006C0E54" w:rsidRDefault="006C0E54" w:rsidP="006C0E54">
      <w:pPr>
        <w:keepNext/>
        <w:keepLines/>
        <w:ind w:left="360" w:hanging="360"/>
      </w:pPr>
      <w:r>
        <w:t>B. </w:t>
      </w:r>
      <w:r w:rsidR="00F117BE" w:rsidRPr="00F117BE">
        <w:t>introduce the specific research topic addressed in the passage.</w:t>
      </w:r>
    </w:p>
    <w:p w14:paraId="77524E51" w14:textId="5C44C4BE" w:rsidR="006C0E54" w:rsidRDefault="006C0E54" w:rsidP="006C0E54">
      <w:pPr>
        <w:keepNext/>
        <w:keepLines/>
        <w:ind w:left="360" w:hanging="360"/>
      </w:pPr>
      <w:r>
        <w:t>C. </w:t>
      </w:r>
      <w:r w:rsidR="00F117BE" w:rsidRPr="00F117BE">
        <w:t>suggest the hypothetical impact of the studies analyzed in the</w:t>
      </w:r>
      <w:r w:rsidR="0083613F">
        <w:t> </w:t>
      </w:r>
      <w:r w:rsidR="00F117BE" w:rsidRPr="00F117BE">
        <w:t>passage.</w:t>
      </w:r>
    </w:p>
    <w:p w14:paraId="2B936A58" w14:textId="3AF376F5" w:rsidR="006C0E54" w:rsidRDefault="006C0E54" w:rsidP="006C0E54">
      <w:pPr>
        <w:keepNext/>
        <w:keepLines/>
        <w:ind w:left="360" w:hanging="360"/>
      </w:pPr>
      <w:r>
        <w:t>D. </w:t>
      </w:r>
      <w:r w:rsidR="00F117BE" w:rsidRPr="00F117BE">
        <w:t>indicate the level of disagreement about the methods explored in the passage.</w:t>
      </w:r>
    </w:p>
    <w:p w14:paraId="5163819E" w14:textId="77777777" w:rsidR="006549AE" w:rsidRDefault="006549AE" w:rsidP="006549AE"/>
    <w:p w14:paraId="71706775" w14:textId="77777777" w:rsidR="006549AE" w:rsidRDefault="006549AE" w:rsidP="006549AE">
      <w:pPr>
        <w:pStyle w:val="Heading5"/>
      </w:pPr>
      <w:r>
        <w:lastRenderedPageBreak/>
        <w:t>Question 45.</w:t>
      </w:r>
    </w:p>
    <w:p w14:paraId="003DE446" w14:textId="10368521" w:rsidR="006549AE" w:rsidRDefault="002D6204" w:rsidP="006549AE">
      <w:pPr>
        <w:keepNext/>
        <w:keepLines/>
        <w:spacing w:after="240"/>
      </w:pPr>
      <w:r>
        <w:t xml:space="preserve">As used in </w:t>
      </w:r>
      <w:r w:rsidR="00897F9D">
        <w:t>sentence </w:t>
      </w:r>
      <w:r>
        <w:t>3</w:t>
      </w:r>
      <w:r w:rsidR="00897F9D">
        <w:t xml:space="preserve"> of paragraph </w:t>
      </w:r>
      <w:r>
        <w:t>2</w:t>
      </w:r>
      <w:r w:rsidR="00F117BE" w:rsidRPr="00F117BE">
        <w:t>,</w:t>
      </w:r>
      <w:r w:rsidR="00897F9D">
        <w:t xml:space="preserve"> the word</w:t>
      </w:r>
      <w:r w:rsidR="00F117BE" w:rsidRPr="00F117BE">
        <w:t xml:space="preserve"> “</w:t>
      </w:r>
      <w:hyperlink w:anchor="Ensminger_induced" w:history="1">
        <w:r w:rsidR="00F117BE" w:rsidRPr="007945E8">
          <w:rPr>
            <w:rStyle w:val="Hyperlink"/>
          </w:rPr>
          <w:t>induced</w:t>
        </w:r>
      </w:hyperlink>
      <w:r w:rsidR="00F117BE" w:rsidRPr="00F117BE">
        <w:t>” most nearly</w:t>
      </w:r>
      <w:r w:rsidR="0083613F">
        <w:t> </w:t>
      </w:r>
      <w:r w:rsidR="00F117BE" w:rsidRPr="00F117BE">
        <w:t>means</w:t>
      </w:r>
    </w:p>
    <w:p w14:paraId="616B1324" w14:textId="407BFA48" w:rsidR="006C0E54" w:rsidRDefault="006C0E54" w:rsidP="006C0E54">
      <w:pPr>
        <w:keepNext/>
        <w:keepLines/>
        <w:ind w:left="360" w:hanging="360"/>
      </w:pPr>
      <w:r>
        <w:t>A. </w:t>
      </w:r>
      <w:r w:rsidR="00F117BE" w:rsidRPr="00F117BE">
        <w:t>lured.</w:t>
      </w:r>
    </w:p>
    <w:p w14:paraId="63CA3161" w14:textId="4256FAF0" w:rsidR="006C0E54" w:rsidRDefault="006C0E54" w:rsidP="006C0E54">
      <w:pPr>
        <w:keepNext/>
        <w:keepLines/>
        <w:ind w:left="360" w:hanging="360"/>
      </w:pPr>
      <w:r>
        <w:t>B. </w:t>
      </w:r>
      <w:r w:rsidR="00F117BE" w:rsidRPr="00F117BE">
        <w:t>established.</w:t>
      </w:r>
    </w:p>
    <w:p w14:paraId="5ED554A4" w14:textId="436E1FF9" w:rsidR="006C0E54" w:rsidRDefault="006C0E54" w:rsidP="006C0E54">
      <w:pPr>
        <w:keepNext/>
        <w:keepLines/>
        <w:ind w:left="360" w:hanging="360"/>
      </w:pPr>
      <w:r>
        <w:t>C. </w:t>
      </w:r>
      <w:r w:rsidR="00F117BE" w:rsidRPr="00F117BE">
        <w:t>convinced.</w:t>
      </w:r>
    </w:p>
    <w:p w14:paraId="391D01D4" w14:textId="3C1EF2B3" w:rsidR="006C0E54" w:rsidRDefault="006C0E54" w:rsidP="006C0E54">
      <w:pPr>
        <w:keepNext/>
        <w:keepLines/>
        <w:ind w:left="360" w:hanging="360"/>
      </w:pPr>
      <w:r>
        <w:t>D. </w:t>
      </w:r>
      <w:r w:rsidR="00F117BE" w:rsidRPr="00F117BE">
        <w:t>stimulated.</w:t>
      </w:r>
    </w:p>
    <w:p w14:paraId="28DBEB39" w14:textId="77777777" w:rsidR="006549AE" w:rsidRDefault="006549AE" w:rsidP="006549AE"/>
    <w:p w14:paraId="17DBAEF2" w14:textId="77777777" w:rsidR="006549AE" w:rsidRDefault="006549AE" w:rsidP="006549AE">
      <w:pPr>
        <w:pStyle w:val="Heading5"/>
      </w:pPr>
      <w:r>
        <w:t>Question 46.</w:t>
      </w:r>
    </w:p>
    <w:p w14:paraId="61D32718" w14:textId="5B3757AA" w:rsidR="006549AE" w:rsidRDefault="00F117BE" w:rsidP="006549AE">
      <w:pPr>
        <w:keepNext/>
        <w:keepLines/>
        <w:spacing w:after="240"/>
      </w:pPr>
      <w:r w:rsidRPr="00F117BE">
        <w:t>Which choice best supports the idea that seeds present in fields plowed at night are exposed to some amount of light?</w:t>
      </w:r>
    </w:p>
    <w:p w14:paraId="7C8FB1DC" w14:textId="70D96F1B" w:rsidR="006C0E54" w:rsidRDefault="006C0E54" w:rsidP="006C0E54">
      <w:pPr>
        <w:keepNext/>
        <w:keepLines/>
        <w:ind w:left="360" w:hanging="360"/>
      </w:pPr>
      <w:r>
        <w:t>A. </w:t>
      </w:r>
      <w:r w:rsidR="002D6204">
        <w:t>Sentence 1 of paragraph 4</w:t>
      </w:r>
      <w:r w:rsidR="00897F9D">
        <w:t xml:space="preserve"> </w:t>
      </w:r>
      <w:r w:rsidR="00766595">
        <w:t>(“</w:t>
      </w:r>
      <w:hyperlink w:anchor="Ensminger_P04S01" w:history="1">
        <w:r w:rsidR="00766595" w:rsidRPr="00BC4FB0">
          <w:rPr>
            <w:rStyle w:val="Hyperlink"/>
          </w:rPr>
          <w:t xml:space="preserve">More . . . </w:t>
        </w:r>
        <w:r w:rsidR="00F117BE" w:rsidRPr="00BC4FB0">
          <w:rPr>
            <w:rStyle w:val="Hyperlink"/>
          </w:rPr>
          <w:t>germination</w:t>
        </w:r>
      </w:hyperlink>
      <w:r w:rsidR="00F117BE" w:rsidRPr="00F117BE">
        <w:t>”)</w:t>
      </w:r>
    </w:p>
    <w:p w14:paraId="2FA74593" w14:textId="6DB494DA" w:rsidR="006C0E54" w:rsidRDefault="006C0E54" w:rsidP="006C0E54">
      <w:pPr>
        <w:keepNext/>
        <w:keepLines/>
        <w:ind w:left="360" w:hanging="360"/>
      </w:pPr>
      <w:r>
        <w:t>B. </w:t>
      </w:r>
      <w:r w:rsidR="00766595">
        <w:t>Sentence 2</w:t>
      </w:r>
      <w:r w:rsidR="002D6204">
        <w:t xml:space="preserve"> of paragraph </w:t>
      </w:r>
      <w:r w:rsidR="00766595">
        <w:t>4</w:t>
      </w:r>
      <w:r w:rsidR="00897F9D">
        <w:t xml:space="preserve"> </w:t>
      </w:r>
      <w:r w:rsidR="00766595">
        <w:t>(“</w:t>
      </w:r>
      <w:hyperlink w:anchor="Ensminger_P04S02" w:history="1">
        <w:r w:rsidR="00766595" w:rsidRPr="00BC4FB0">
          <w:rPr>
            <w:rStyle w:val="Hyperlink"/>
          </w:rPr>
          <w:t xml:space="preserve">Although . . . </w:t>
        </w:r>
        <w:r w:rsidR="00F117BE" w:rsidRPr="00BC4FB0">
          <w:rPr>
            <w:rStyle w:val="Hyperlink"/>
          </w:rPr>
          <w:t>germination</w:t>
        </w:r>
      </w:hyperlink>
      <w:r w:rsidR="00F117BE" w:rsidRPr="00F117BE">
        <w:t>”)</w:t>
      </w:r>
    </w:p>
    <w:p w14:paraId="3F24ED99" w14:textId="1474723B" w:rsidR="006C0E54" w:rsidRDefault="006C0E54" w:rsidP="006C0E54">
      <w:pPr>
        <w:keepNext/>
        <w:keepLines/>
        <w:ind w:left="360" w:hanging="360"/>
      </w:pPr>
      <w:r>
        <w:t>C. </w:t>
      </w:r>
      <w:r w:rsidR="002D6204">
        <w:t>Sentence 4 of paragraph 4</w:t>
      </w:r>
      <w:r w:rsidR="00897F9D">
        <w:t xml:space="preserve"> </w:t>
      </w:r>
      <w:r w:rsidR="00766595">
        <w:t>(“</w:t>
      </w:r>
      <w:hyperlink w:anchor="Ensminger_P04S04" w:history="1">
        <w:r w:rsidR="00766595" w:rsidRPr="00BC4FB0">
          <w:rPr>
            <w:rStyle w:val="Hyperlink"/>
          </w:rPr>
          <w:t xml:space="preserve">Although . . . </w:t>
        </w:r>
        <w:r w:rsidR="00F117BE" w:rsidRPr="00BC4FB0">
          <w:rPr>
            <w:rStyle w:val="Hyperlink"/>
          </w:rPr>
          <w:t>seeds</w:t>
        </w:r>
      </w:hyperlink>
      <w:r w:rsidR="00F117BE" w:rsidRPr="00F117BE">
        <w:t>”)</w:t>
      </w:r>
    </w:p>
    <w:p w14:paraId="06BBCE38" w14:textId="4802327D" w:rsidR="006C0E54" w:rsidRDefault="006C0E54" w:rsidP="006C0E54">
      <w:pPr>
        <w:keepNext/>
        <w:keepLines/>
        <w:ind w:left="360" w:hanging="360"/>
      </w:pPr>
      <w:r>
        <w:t>D. </w:t>
      </w:r>
      <w:r w:rsidR="002D6204">
        <w:t>Sentence 1</w:t>
      </w:r>
      <w:r w:rsidR="00897F9D">
        <w:t xml:space="preserve"> of paragraph </w:t>
      </w:r>
      <w:r w:rsidR="002D6204">
        <w:t>5</w:t>
      </w:r>
      <w:r w:rsidR="00897F9D">
        <w:t xml:space="preserve"> </w:t>
      </w:r>
      <w:r w:rsidR="00766595">
        <w:t>(“</w:t>
      </w:r>
      <w:hyperlink w:anchor="Ensminger_P05S01" w:history="1">
        <w:r w:rsidR="00766595" w:rsidRPr="00BC4FB0">
          <w:rPr>
            <w:rStyle w:val="Hyperlink"/>
          </w:rPr>
          <w:t xml:space="preserve">Hartmann . . . </w:t>
        </w:r>
        <w:r w:rsidR="00F117BE" w:rsidRPr="00BC4FB0">
          <w:rPr>
            <w:rStyle w:val="Hyperlink"/>
          </w:rPr>
          <w:t>ago</w:t>
        </w:r>
      </w:hyperlink>
      <w:r w:rsidR="00F117BE" w:rsidRPr="00F117BE">
        <w:t>”)</w:t>
      </w:r>
    </w:p>
    <w:p w14:paraId="6DE2E054" w14:textId="77777777" w:rsidR="006549AE" w:rsidRDefault="006549AE" w:rsidP="006549AE"/>
    <w:p w14:paraId="33C4FA3E" w14:textId="77777777" w:rsidR="006549AE" w:rsidRDefault="006549AE" w:rsidP="006549AE">
      <w:pPr>
        <w:pStyle w:val="Heading5"/>
      </w:pPr>
      <w:bookmarkStart w:id="80" w:name="_Question_47."/>
      <w:bookmarkEnd w:id="80"/>
      <w:r>
        <w:t>Question 47.</w:t>
      </w:r>
    </w:p>
    <w:p w14:paraId="26C0DC97" w14:textId="72F3265E" w:rsidR="006549AE" w:rsidRDefault="00F117BE" w:rsidP="006549AE">
      <w:pPr>
        <w:keepNext/>
        <w:keepLines/>
        <w:spacing w:after="240"/>
      </w:pPr>
      <w:r w:rsidRPr="00F117BE">
        <w:t xml:space="preserve">The </w:t>
      </w:r>
      <w:hyperlink w:anchor="Ensminger_passage" w:history="1">
        <w:r w:rsidRPr="00BC4FB0">
          <w:rPr>
            <w:rStyle w:val="Hyperlink"/>
          </w:rPr>
          <w:t>passage</w:t>
        </w:r>
      </w:hyperlink>
      <w:r w:rsidRPr="00F117BE">
        <w:t xml:space="preserve"> suggests that if Seydel had planted wheat or corn on the two</w:t>
      </w:r>
      <w:r w:rsidR="00B54CF1">
        <w:t xml:space="preserve"> </w:t>
      </w:r>
      <w:r w:rsidRPr="00F117BE">
        <w:t>agricultural strips in Hartmann’s experiment, the percentage of the surface of each strip covered with weeds would likely have been</w:t>
      </w:r>
    </w:p>
    <w:p w14:paraId="4FDB4BF2" w14:textId="52CD5651" w:rsidR="006C0E54" w:rsidRDefault="006C0E54" w:rsidP="006C0E54">
      <w:pPr>
        <w:keepNext/>
        <w:keepLines/>
        <w:ind w:left="360" w:hanging="360"/>
      </w:pPr>
      <w:r>
        <w:t>A. </w:t>
      </w:r>
      <w:r w:rsidR="00F117BE" w:rsidRPr="00F117BE">
        <w:t>lower than the percentage that Hartmann found.</w:t>
      </w:r>
    </w:p>
    <w:p w14:paraId="2AFD5A82" w14:textId="02CE45B4" w:rsidR="006C0E54" w:rsidRDefault="006C0E54" w:rsidP="006C0E54">
      <w:pPr>
        <w:keepNext/>
        <w:keepLines/>
        <w:ind w:left="360" w:hanging="360"/>
      </w:pPr>
      <w:r>
        <w:t>B. </w:t>
      </w:r>
      <w:r w:rsidR="00F117BE" w:rsidRPr="00F117BE">
        <w:t>higher than the percentage that Hartmann had predicted.</w:t>
      </w:r>
    </w:p>
    <w:p w14:paraId="5485EDAA" w14:textId="2244163D" w:rsidR="006C0E54" w:rsidRDefault="006C0E54" w:rsidP="006C0E54">
      <w:pPr>
        <w:keepNext/>
        <w:keepLines/>
        <w:ind w:left="360" w:hanging="360"/>
      </w:pPr>
      <w:r>
        <w:t>C. </w:t>
      </w:r>
      <w:r w:rsidR="00F117BE" w:rsidRPr="00F117BE">
        <w:t>nearly impossible for Hartmann to determine.</w:t>
      </w:r>
    </w:p>
    <w:p w14:paraId="30FB74B1" w14:textId="0E562C60" w:rsidR="006C0E54" w:rsidRDefault="006C0E54" w:rsidP="006C0E54">
      <w:pPr>
        <w:keepNext/>
        <w:keepLines/>
        <w:ind w:left="360" w:hanging="360"/>
      </w:pPr>
      <w:r>
        <w:t>D. </w:t>
      </w:r>
      <w:r w:rsidR="00F117BE" w:rsidRPr="00F117BE">
        <w:t>comparable to Hartmann’s original projection.</w:t>
      </w:r>
    </w:p>
    <w:p w14:paraId="39B86D4A" w14:textId="77777777" w:rsidR="006549AE" w:rsidRDefault="006549AE" w:rsidP="006549AE"/>
    <w:p w14:paraId="73457231" w14:textId="77777777" w:rsidR="006549AE" w:rsidRDefault="006549AE" w:rsidP="006549AE">
      <w:pPr>
        <w:pStyle w:val="Heading5"/>
      </w:pPr>
      <w:r>
        <w:lastRenderedPageBreak/>
        <w:t>Question 48.</w:t>
      </w:r>
    </w:p>
    <w:p w14:paraId="4A3AB87D" w14:textId="33106A9F" w:rsidR="006549AE" w:rsidRDefault="00F117BE" w:rsidP="006549AE">
      <w:pPr>
        <w:keepNext/>
        <w:keepLines/>
        <w:spacing w:after="240"/>
      </w:pPr>
      <w:r w:rsidRPr="00F117BE">
        <w:t xml:space="preserve">Which choice provides the best evidence for the answer to </w:t>
      </w:r>
      <w:hyperlink w:anchor="_Question_47." w:history="1">
        <w:r w:rsidRPr="00BC4FB0">
          <w:rPr>
            <w:rStyle w:val="Hyperlink"/>
          </w:rPr>
          <w:t>question</w:t>
        </w:r>
        <w:r w:rsidR="00897F9D" w:rsidRPr="00BC4FB0">
          <w:rPr>
            <w:rStyle w:val="Hyperlink"/>
          </w:rPr>
          <w:t> 47</w:t>
        </w:r>
      </w:hyperlink>
      <w:r w:rsidRPr="00F117BE">
        <w:t>?</w:t>
      </w:r>
    </w:p>
    <w:p w14:paraId="49C46276" w14:textId="34A919AB" w:rsidR="006C0E54" w:rsidRDefault="006C0E54" w:rsidP="006C0E54">
      <w:pPr>
        <w:keepNext/>
        <w:keepLines/>
        <w:ind w:left="360" w:hanging="360"/>
      </w:pPr>
      <w:r>
        <w:t>A. </w:t>
      </w:r>
      <w:r w:rsidR="00E50B49">
        <w:t>Sentence</w:t>
      </w:r>
      <w:r w:rsidR="00766595">
        <w:t>s</w:t>
      </w:r>
      <w:r w:rsidR="00E50B49">
        <w:t> </w:t>
      </w:r>
      <w:r w:rsidR="00766595">
        <w:t xml:space="preserve">1 and </w:t>
      </w:r>
      <w:r w:rsidR="00E50B49">
        <w:t>2 of paragraph 6</w:t>
      </w:r>
      <w:r w:rsidR="00897F9D">
        <w:t xml:space="preserve"> </w:t>
      </w:r>
      <w:r w:rsidR="00766595">
        <w:t>(“</w:t>
      </w:r>
      <w:hyperlink w:anchor="Ensminger_P06S01and2" w:history="1">
        <w:r w:rsidR="00766595" w:rsidRPr="00047108">
          <w:rPr>
            <w:rStyle w:val="Hyperlink"/>
          </w:rPr>
          <w:t xml:space="preserve">Hartmann . . . </w:t>
        </w:r>
        <w:r w:rsidR="00F117BE" w:rsidRPr="00047108">
          <w:rPr>
            <w:rStyle w:val="Hyperlink"/>
          </w:rPr>
          <w:t>night</w:t>
        </w:r>
      </w:hyperlink>
      <w:r w:rsidR="00F117BE" w:rsidRPr="00F117BE">
        <w:t>”)</w:t>
      </w:r>
    </w:p>
    <w:p w14:paraId="0E02148C" w14:textId="5C1D8E6C" w:rsidR="006C0E54" w:rsidRDefault="006C0E54" w:rsidP="006C0E54">
      <w:pPr>
        <w:keepNext/>
        <w:keepLines/>
        <w:ind w:left="360" w:hanging="360"/>
      </w:pPr>
      <w:r>
        <w:t>B. </w:t>
      </w:r>
      <w:r w:rsidR="00E50B49">
        <w:t>Sentence 3 of paragraph 6</w:t>
      </w:r>
      <w:r w:rsidR="00897F9D">
        <w:t xml:space="preserve"> </w:t>
      </w:r>
      <w:r w:rsidR="00F117BE" w:rsidRPr="00F117BE">
        <w:t>(“</w:t>
      </w:r>
      <w:hyperlink w:anchor="Ensminger_P06S03" w:history="1">
        <w:r w:rsidR="00F117BE" w:rsidRPr="00047108">
          <w:rPr>
            <w:rStyle w:val="Hyperlink"/>
          </w:rPr>
          <w:t>No crops</w:t>
        </w:r>
        <w:r w:rsidR="00766595" w:rsidRPr="00047108">
          <w:rPr>
            <w:rStyle w:val="Hyperlink"/>
          </w:rPr>
          <w:t xml:space="preserve"> . . . </w:t>
        </w:r>
        <w:r w:rsidR="00F117BE" w:rsidRPr="00047108">
          <w:rPr>
            <w:rStyle w:val="Hyperlink"/>
          </w:rPr>
          <w:t>weeds</w:t>
        </w:r>
      </w:hyperlink>
      <w:r w:rsidR="00F117BE" w:rsidRPr="00F117BE">
        <w:t>”)</w:t>
      </w:r>
    </w:p>
    <w:p w14:paraId="00DB03DF" w14:textId="7B2DF1D4" w:rsidR="006C0E54" w:rsidRDefault="006C0E54" w:rsidP="006C0E54">
      <w:pPr>
        <w:keepNext/>
        <w:keepLines/>
        <w:ind w:left="360" w:hanging="360"/>
      </w:pPr>
      <w:r>
        <w:t>C. </w:t>
      </w:r>
      <w:r w:rsidR="00E50B49">
        <w:t>Sentence 4 of paragraph 6</w:t>
      </w:r>
      <w:r w:rsidR="00897F9D">
        <w:t xml:space="preserve"> </w:t>
      </w:r>
      <w:r w:rsidR="00F117BE" w:rsidRPr="00F117BE">
        <w:t>(“</w:t>
      </w:r>
      <w:hyperlink w:anchor="Ensminger_P06S04" w:history="1">
        <w:r w:rsidR="00F117BE" w:rsidRPr="0047465B">
          <w:rPr>
            <w:rStyle w:val="Hyperlink"/>
          </w:rPr>
          <w:t>The results</w:t>
        </w:r>
        <w:r w:rsidR="00766595" w:rsidRPr="0047465B">
          <w:rPr>
            <w:rStyle w:val="Hyperlink"/>
          </w:rPr>
          <w:t> . . .</w:t>
        </w:r>
        <w:r w:rsidR="0047465B" w:rsidRPr="0047465B">
          <w:rPr>
            <w:rStyle w:val="Hyperlink"/>
          </w:rPr>
          <w:t>dramatic</w:t>
        </w:r>
      </w:hyperlink>
      <w:r w:rsidR="00F117BE" w:rsidRPr="00F117BE">
        <w:t>”)</w:t>
      </w:r>
    </w:p>
    <w:p w14:paraId="6D3040A6" w14:textId="46B7F7A9" w:rsidR="006C0E54" w:rsidRDefault="006C0E54" w:rsidP="006C0E54">
      <w:pPr>
        <w:keepNext/>
        <w:keepLines/>
        <w:ind w:left="360" w:hanging="360"/>
      </w:pPr>
      <w:r>
        <w:t>D. </w:t>
      </w:r>
      <w:r w:rsidR="00E50B49">
        <w:t>Sentence 5</w:t>
      </w:r>
      <w:r w:rsidR="00897F9D">
        <w:t xml:space="preserve"> of paragraph </w:t>
      </w:r>
      <w:r w:rsidR="00E50B49">
        <w:t>6</w:t>
      </w:r>
      <w:r w:rsidR="00897F9D">
        <w:t xml:space="preserve"> </w:t>
      </w:r>
      <w:r w:rsidR="00F117BE" w:rsidRPr="00F117BE">
        <w:t>(“</w:t>
      </w:r>
      <w:hyperlink w:anchor="Ensminger_P06S05" w:history="1">
        <w:r w:rsidR="00F117BE" w:rsidRPr="0047465B">
          <w:rPr>
            <w:rStyle w:val="Hyperlink"/>
          </w:rPr>
          <w:t>More</w:t>
        </w:r>
        <w:r w:rsidR="00766595" w:rsidRPr="0047465B">
          <w:rPr>
            <w:rStyle w:val="Hyperlink"/>
          </w:rPr>
          <w:t xml:space="preserve"> . . . </w:t>
        </w:r>
        <w:r w:rsidR="00F117BE" w:rsidRPr="0047465B">
          <w:rPr>
            <w:rStyle w:val="Hyperlink"/>
          </w:rPr>
          <w:t>weeds</w:t>
        </w:r>
      </w:hyperlink>
      <w:r w:rsidR="00F117BE" w:rsidRPr="00F117BE">
        <w:t>”)</w:t>
      </w:r>
    </w:p>
    <w:p w14:paraId="6F2D1AD0" w14:textId="77777777" w:rsidR="006549AE" w:rsidRDefault="006549AE" w:rsidP="006549AE"/>
    <w:p w14:paraId="306A8258" w14:textId="77777777" w:rsidR="006549AE" w:rsidRDefault="006549AE" w:rsidP="006549AE">
      <w:pPr>
        <w:pStyle w:val="Heading5"/>
      </w:pPr>
      <w:r>
        <w:t>Question 49.</w:t>
      </w:r>
    </w:p>
    <w:p w14:paraId="0117294A" w14:textId="169E0467" w:rsidR="006549AE" w:rsidRDefault="003405A6" w:rsidP="006549AE">
      <w:pPr>
        <w:keepNext/>
        <w:keepLines/>
        <w:spacing w:after="240"/>
      </w:pPr>
      <w:r w:rsidRPr="003405A6">
        <w:t xml:space="preserve">As used in </w:t>
      </w:r>
      <w:r w:rsidR="00897F9D">
        <w:t>sentence </w:t>
      </w:r>
      <w:r w:rsidR="00EF159B">
        <w:t>4</w:t>
      </w:r>
      <w:r w:rsidR="00897F9D">
        <w:t xml:space="preserve"> of paragraph </w:t>
      </w:r>
      <w:r w:rsidR="00EF159B">
        <w:t>6</w:t>
      </w:r>
      <w:r w:rsidRPr="003405A6">
        <w:t xml:space="preserve">, </w:t>
      </w:r>
      <w:r w:rsidR="00897F9D">
        <w:t xml:space="preserve">the word </w:t>
      </w:r>
      <w:r w:rsidRPr="003405A6">
        <w:t>“</w:t>
      </w:r>
      <w:hyperlink w:anchor="Ensminger_dramatic" w:history="1">
        <w:r w:rsidRPr="0047465B">
          <w:rPr>
            <w:rStyle w:val="Hyperlink"/>
          </w:rPr>
          <w:t>dramatic</w:t>
        </w:r>
      </w:hyperlink>
      <w:r w:rsidRPr="003405A6">
        <w:t>” most nearly</w:t>
      </w:r>
      <w:r w:rsidR="0083613F">
        <w:t> </w:t>
      </w:r>
      <w:r w:rsidRPr="003405A6">
        <w:t>means</w:t>
      </w:r>
    </w:p>
    <w:p w14:paraId="70979BA6" w14:textId="2BAE2269" w:rsidR="006C0E54" w:rsidRDefault="006C0E54" w:rsidP="006C0E54">
      <w:pPr>
        <w:keepNext/>
        <w:keepLines/>
        <w:ind w:left="360" w:hanging="360"/>
      </w:pPr>
      <w:r>
        <w:t>A. </w:t>
      </w:r>
      <w:r w:rsidR="003405A6" w:rsidRPr="003405A6">
        <w:t>theatrical.</w:t>
      </w:r>
    </w:p>
    <w:p w14:paraId="033B301D" w14:textId="1A42FC88" w:rsidR="006C0E54" w:rsidRDefault="006C0E54" w:rsidP="006C0E54">
      <w:pPr>
        <w:keepNext/>
        <w:keepLines/>
        <w:ind w:left="360" w:hanging="360"/>
      </w:pPr>
      <w:r>
        <w:t>B. </w:t>
      </w:r>
      <w:r w:rsidR="003405A6" w:rsidRPr="003405A6">
        <w:t>sudden.</w:t>
      </w:r>
    </w:p>
    <w:p w14:paraId="10B16A7B" w14:textId="40E95558" w:rsidR="006C0E54" w:rsidRDefault="006C0E54" w:rsidP="006C0E54">
      <w:pPr>
        <w:keepNext/>
        <w:keepLines/>
        <w:ind w:left="360" w:hanging="360"/>
      </w:pPr>
      <w:r>
        <w:t>C. </w:t>
      </w:r>
      <w:r w:rsidR="003405A6" w:rsidRPr="003405A6">
        <w:t>impressive.</w:t>
      </w:r>
    </w:p>
    <w:p w14:paraId="014EAF08" w14:textId="11A0F439" w:rsidR="006C0E54" w:rsidRDefault="006C0E54" w:rsidP="006C0E54">
      <w:pPr>
        <w:keepNext/>
        <w:keepLines/>
        <w:ind w:left="360" w:hanging="360"/>
      </w:pPr>
      <w:r>
        <w:t>D. </w:t>
      </w:r>
      <w:r w:rsidR="003405A6" w:rsidRPr="003405A6">
        <w:t>emotional.</w:t>
      </w:r>
    </w:p>
    <w:p w14:paraId="429D6ED1" w14:textId="77777777" w:rsidR="006549AE" w:rsidRDefault="006549AE" w:rsidP="006549AE"/>
    <w:p w14:paraId="2CB12883" w14:textId="77777777" w:rsidR="006549AE" w:rsidRDefault="006549AE" w:rsidP="006549AE">
      <w:pPr>
        <w:pStyle w:val="Heading5"/>
      </w:pPr>
      <w:r>
        <w:t>Question 50.</w:t>
      </w:r>
    </w:p>
    <w:p w14:paraId="236BEDB4" w14:textId="1EDF73F5" w:rsidR="006549AE" w:rsidRDefault="003405A6" w:rsidP="006549AE">
      <w:pPr>
        <w:keepNext/>
        <w:keepLines/>
        <w:spacing w:after="240"/>
      </w:pPr>
      <w:r w:rsidRPr="003405A6">
        <w:t xml:space="preserve">According to the </w:t>
      </w:r>
      <w:hyperlink w:anchor="Ensminger_figure" w:history="1">
        <w:r w:rsidRPr="0047465B">
          <w:rPr>
            <w:rStyle w:val="Hyperlink"/>
          </w:rPr>
          <w:t>table</w:t>
        </w:r>
      </w:hyperlink>
      <w:r w:rsidRPr="003405A6">
        <w:t>, in which soil sample disturbed in darkness did the fewest number of seedlings emerge?</w:t>
      </w:r>
    </w:p>
    <w:p w14:paraId="7E8ACA22" w14:textId="7CDE3E1E" w:rsidR="006C0E54" w:rsidRDefault="006C0E54" w:rsidP="006C0E54">
      <w:pPr>
        <w:keepNext/>
        <w:keepLines/>
        <w:ind w:left="360" w:hanging="360"/>
      </w:pPr>
      <w:r>
        <w:t>A. </w:t>
      </w:r>
      <w:r w:rsidR="003405A6" w:rsidRPr="003405A6">
        <w:t>Sample</w:t>
      </w:r>
      <w:r w:rsidR="005C77CB">
        <w:t> </w:t>
      </w:r>
      <w:r w:rsidR="003405A6">
        <w:t>A</w:t>
      </w:r>
    </w:p>
    <w:p w14:paraId="2D797FF3" w14:textId="394C3BB9" w:rsidR="006C0E54" w:rsidRDefault="006C0E54" w:rsidP="006C0E54">
      <w:pPr>
        <w:keepNext/>
        <w:keepLines/>
        <w:ind w:left="360" w:hanging="360"/>
      </w:pPr>
      <w:r>
        <w:t>B. </w:t>
      </w:r>
      <w:r w:rsidR="003405A6" w:rsidRPr="003405A6">
        <w:t>Sample</w:t>
      </w:r>
      <w:r w:rsidR="005C77CB">
        <w:t> </w:t>
      </w:r>
      <w:r w:rsidR="003405A6">
        <w:t>B</w:t>
      </w:r>
    </w:p>
    <w:p w14:paraId="292E6206" w14:textId="56863C93" w:rsidR="006C0E54" w:rsidRDefault="006C0E54" w:rsidP="006C0E54">
      <w:pPr>
        <w:keepNext/>
        <w:keepLines/>
        <w:ind w:left="360" w:hanging="360"/>
      </w:pPr>
      <w:r>
        <w:t>C. </w:t>
      </w:r>
      <w:r w:rsidR="003405A6" w:rsidRPr="003405A6">
        <w:t>Sample</w:t>
      </w:r>
      <w:r w:rsidR="005C77CB">
        <w:t> </w:t>
      </w:r>
      <w:r w:rsidR="003405A6">
        <w:t>C</w:t>
      </w:r>
    </w:p>
    <w:p w14:paraId="7373445D" w14:textId="464E1638" w:rsidR="006C0E54" w:rsidRDefault="006C0E54" w:rsidP="006C0E54">
      <w:pPr>
        <w:keepNext/>
        <w:keepLines/>
        <w:ind w:left="360" w:hanging="360"/>
      </w:pPr>
      <w:r>
        <w:t>D. </w:t>
      </w:r>
      <w:r w:rsidR="003405A6" w:rsidRPr="003405A6">
        <w:t>Sample</w:t>
      </w:r>
      <w:r w:rsidR="005C77CB">
        <w:t> </w:t>
      </w:r>
      <w:r w:rsidR="003405A6">
        <w:t>D</w:t>
      </w:r>
    </w:p>
    <w:p w14:paraId="281288DD" w14:textId="77777777" w:rsidR="006549AE" w:rsidRDefault="006549AE" w:rsidP="006549AE"/>
    <w:p w14:paraId="6A196178" w14:textId="77777777" w:rsidR="006549AE" w:rsidRDefault="006549AE" w:rsidP="006549AE">
      <w:pPr>
        <w:pStyle w:val="Heading5"/>
      </w:pPr>
      <w:r>
        <w:lastRenderedPageBreak/>
        <w:t>Question 51.</w:t>
      </w:r>
    </w:p>
    <w:p w14:paraId="6ABD3AF7" w14:textId="4C8FB565" w:rsidR="006549AE" w:rsidRDefault="00A45152" w:rsidP="006549AE">
      <w:pPr>
        <w:keepNext/>
        <w:keepLines/>
        <w:spacing w:after="240"/>
      </w:pPr>
      <w:r w:rsidRPr="00A45152">
        <w:t xml:space="preserve">As presented in the </w:t>
      </w:r>
      <w:hyperlink w:anchor="Ensminger_figure" w:history="1">
        <w:r w:rsidRPr="0047465B">
          <w:rPr>
            <w:rStyle w:val="Hyperlink"/>
          </w:rPr>
          <w:t>table</w:t>
        </w:r>
      </w:hyperlink>
      <w:r w:rsidRPr="00A45152">
        <w:t>, which sample produced the most seedlings when the soil was disturbed in light?</w:t>
      </w:r>
    </w:p>
    <w:p w14:paraId="788C1807" w14:textId="51162BFD" w:rsidR="006C0E54" w:rsidRDefault="006C0E54" w:rsidP="006C0E54">
      <w:pPr>
        <w:keepNext/>
        <w:keepLines/>
        <w:ind w:left="360" w:hanging="360"/>
      </w:pPr>
      <w:r>
        <w:t>A. </w:t>
      </w:r>
      <w:r w:rsidR="00A45152" w:rsidRPr="00A45152">
        <w:t>Sample</w:t>
      </w:r>
      <w:r w:rsidR="005C77CB">
        <w:t> </w:t>
      </w:r>
      <w:r w:rsidR="00A45152">
        <w:t>G</w:t>
      </w:r>
    </w:p>
    <w:p w14:paraId="3182BFE0" w14:textId="487A68E6" w:rsidR="006C0E54" w:rsidRDefault="006C0E54" w:rsidP="006C0E54">
      <w:pPr>
        <w:keepNext/>
        <w:keepLines/>
        <w:ind w:left="360" w:hanging="360"/>
      </w:pPr>
      <w:r>
        <w:t>B. </w:t>
      </w:r>
      <w:r w:rsidR="00A45152" w:rsidRPr="00A45152">
        <w:t>Sample</w:t>
      </w:r>
      <w:r w:rsidR="005C77CB">
        <w:t> </w:t>
      </w:r>
      <w:r w:rsidR="00A45152">
        <w:t>H</w:t>
      </w:r>
    </w:p>
    <w:p w14:paraId="0007CD9E" w14:textId="7A48B54A" w:rsidR="006C0E54" w:rsidRDefault="006C0E54" w:rsidP="006C0E54">
      <w:pPr>
        <w:keepNext/>
        <w:keepLines/>
        <w:ind w:left="360" w:hanging="360"/>
      </w:pPr>
      <w:r>
        <w:t>C. </w:t>
      </w:r>
      <w:r w:rsidR="00A45152" w:rsidRPr="00A45152">
        <w:t>Sample</w:t>
      </w:r>
      <w:r w:rsidR="005C77CB">
        <w:t> </w:t>
      </w:r>
      <w:r w:rsidR="00A45152">
        <w:t>I</w:t>
      </w:r>
    </w:p>
    <w:p w14:paraId="4667E6B0" w14:textId="48BDDC8B" w:rsidR="006C0E54" w:rsidRDefault="006C0E54" w:rsidP="006C0E54">
      <w:pPr>
        <w:keepNext/>
        <w:keepLines/>
        <w:ind w:left="360" w:hanging="360"/>
      </w:pPr>
      <w:r>
        <w:t>D. </w:t>
      </w:r>
      <w:r w:rsidR="00A45152" w:rsidRPr="00A45152">
        <w:t>Sample</w:t>
      </w:r>
      <w:r w:rsidR="005C77CB">
        <w:t> </w:t>
      </w:r>
      <w:r w:rsidR="00A45152">
        <w:t>J</w:t>
      </w:r>
    </w:p>
    <w:p w14:paraId="1B09C1F0" w14:textId="77777777" w:rsidR="006549AE" w:rsidRDefault="006549AE" w:rsidP="006549AE"/>
    <w:p w14:paraId="6061C6B0" w14:textId="77777777" w:rsidR="006549AE" w:rsidRDefault="006549AE" w:rsidP="006549AE">
      <w:pPr>
        <w:pStyle w:val="Heading5"/>
      </w:pPr>
      <w:r>
        <w:t>Question 52.</w:t>
      </w:r>
    </w:p>
    <w:p w14:paraId="2210381D" w14:textId="56F37C26" w:rsidR="006549AE" w:rsidRDefault="005A19DE" w:rsidP="006549AE">
      <w:pPr>
        <w:keepNext/>
        <w:keepLines/>
        <w:spacing w:after="240"/>
      </w:pPr>
      <w:r w:rsidRPr="005A19DE">
        <w:t xml:space="preserve">The data presented in the </w:t>
      </w:r>
      <w:hyperlink w:anchor="Ensminger_figure" w:history="1">
        <w:r w:rsidRPr="0047465B">
          <w:rPr>
            <w:rStyle w:val="Hyperlink"/>
          </w:rPr>
          <w:t>table</w:t>
        </w:r>
      </w:hyperlink>
      <w:r w:rsidRPr="005A19DE">
        <w:t xml:space="preserve"> most directly support which claim from the </w:t>
      </w:r>
      <w:hyperlink w:anchor="Ensminger_passage" w:history="1">
        <w:r w:rsidRPr="00CF09A8">
          <w:rPr>
            <w:rStyle w:val="Hyperlink"/>
          </w:rPr>
          <w:t>passage</w:t>
        </w:r>
      </w:hyperlink>
      <w:r w:rsidRPr="005A19DE">
        <w:t>?</w:t>
      </w:r>
    </w:p>
    <w:p w14:paraId="634572C5" w14:textId="08DFC368" w:rsidR="006C0E54" w:rsidRDefault="006C0E54" w:rsidP="006C0E54">
      <w:pPr>
        <w:keepNext/>
        <w:keepLines/>
        <w:ind w:left="360" w:hanging="360"/>
      </w:pPr>
      <w:r>
        <w:t>A. </w:t>
      </w:r>
      <w:r w:rsidR="003C75D2">
        <w:t>Sentence 1 of paragraph 1</w:t>
      </w:r>
      <w:r w:rsidR="00897F9D">
        <w:t xml:space="preserve"> </w:t>
      </w:r>
      <w:r w:rsidR="005A19DE" w:rsidRPr="005A19DE">
        <w:t>(“</w:t>
      </w:r>
      <w:hyperlink w:anchor="Ensminger_P01S01" w:history="1">
        <w:r w:rsidR="005A19DE" w:rsidRPr="00517940">
          <w:rPr>
            <w:rStyle w:val="Hyperlink"/>
          </w:rPr>
          <w:t>Many</w:t>
        </w:r>
        <w:r w:rsidR="00766595" w:rsidRPr="00517940">
          <w:rPr>
            <w:rStyle w:val="Hyperlink"/>
          </w:rPr>
          <w:t xml:space="preserve"> . . . </w:t>
        </w:r>
        <w:r w:rsidR="005A19DE" w:rsidRPr="00517940">
          <w:rPr>
            <w:rStyle w:val="Hyperlink"/>
          </w:rPr>
          <w:t>weeds</w:t>
        </w:r>
      </w:hyperlink>
      <w:r w:rsidR="005A19DE" w:rsidRPr="005A19DE">
        <w:t>”)</w:t>
      </w:r>
    </w:p>
    <w:p w14:paraId="7A50DF48" w14:textId="24BA96DB" w:rsidR="006C0E54" w:rsidRDefault="006C0E54" w:rsidP="006C0E54">
      <w:pPr>
        <w:keepNext/>
        <w:keepLines/>
        <w:ind w:left="360" w:hanging="360"/>
      </w:pPr>
      <w:r>
        <w:t>B. </w:t>
      </w:r>
      <w:r w:rsidR="003C75D2">
        <w:t>Sentence 1 of paragraph 2</w:t>
      </w:r>
      <w:r w:rsidR="00897F9D">
        <w:t xml:space="preserve"> </w:t>
      </w:r>
      <w:r w:rsidR="005A19DE" w:rsidRPr="005A19DE">
        <w:t>(“</w:t>
      </w:r>
      <w:hyperlink w:anchor="Ensminger_P02S01" w:history="1">
        <w:r w:rsidR="005A19DE" w:rsidRPr="00517940">
          <w:rPr>
            <w:rStyle w:val="Hyperlink"/>
          </w:rPr>
          <w:t>Ecologists</w:t>
        </w:r>
        <w:r w:rsidR="00766595" w:rsidRPr="00517940">
          <w:rPr>
            <w:rStyle w:val="Hyperlink"/>
          </w:rPr>
          <w:t xml:space="preserve"> . . . </w:t>
        </w:r>
        <w:r w:rsidR="005A19DE" w:rsidRPr="00517940">
          <w:rPr>
            <w:rStyle w:val="Hyperlink"/>
          </w:rPr>
          <w:t>surface</w:t>
        </w:r>
      </w:hyperlink>
      <w:r w:rsidR="005A19DE" w:rsidRPr="005A19DE">
        <w:t>”)</w:t>
      </w:r>
    </w:p>
    <w:p w14:paraId="0B92C6B2" w14:textId="1BB27B3D" w:rsidR="006C0E54" w:rsidRDefault="006C0E54" w:rsidP="006C0E54">
      <w:pPr>
        <w:keepNext/>
        <w:keepLines/>
        <w:ind w:left="360" w:hanging="360"/>
      </w:pPr>
      <w:r>
        <w:t>C. </w:t>
      </w:r>
      <w:r w:rsidR="003C75D2">
        <w:t>Sentence 2 of paragraph 2</w:t>
      </w:r>
      <w:r w:rsidR="00897F9D">
        <w:t xml:space="preserve"> </w:t>
      </w:r>
      <w:r w:rsidR="005A19DE" w:rsidRPr="005A19DE">
        <w:t>(“</w:t>
      </w:r>
      <w:hyperlink w:anchor="Ensminger_P02S02" w:history="1">
        <w:r w:rsidR="005A19DE" w:rsidRPr="00517940">
          <w:rPr>
            <w:rStyle w:val="Hyperlink"/>
          </w:rPr>
          <w:t>Plant</w:t>
        </w:r>
        <w:r w:rsidR="00766595" w:rsidRPr="00517940">
          <w:rPr>
            <w:rStyle w:val="Hyperlink"/>
          </w:rPr>
          <w:t xml:space="preserve"> . . . </w:t>
        </w:r>
        <w:r w:rsidR="005A19DE" w:rsidRPr="00517940">
          <w:rPr>
            <w:rStyle w:val="Hyperlink"/>
          </w:rPr>
          <w:t>germinate</w:t>
        </w:r>
      </w:hyperlink>
      <w:r w:rsidR="005A19DE" w:rsidRPr="005A19DE">
        <w:t>”)</w:t>
      </w:r>
    </w:p>
    <w:p w14:paraId="18DD3FC2" w14:textId="329A2301" w:rsidR="006C0E54" w:rsidRDefault="006C0E54" w:rsidP="006C0E54">
      <w:pPr>
        <w:keepNext/>
        <w:keepLines/>
        <w:ind w:left="360" w:hanging="360"/>
      </w:pPr>
      <w:r>
        <w:t>D. </w:t>
      </w:r>
      <w:r w:rsidR="003C75D2">
        <w:t>Sentence 3</w:t>
      </w:r>
      <w:r w:rsidR="00897F9D">
        <w:t xml:space="preserve"> of paragraph </w:t>
      </w:r>
      <w:r w:rsidR="003C75D2">
        <w:t>4</w:t>
      </w:r>
      <w:r w:rsidR="00897F9D">
        <w:t xml:space="preserve"> </w:t>
      </w:r>
      <w:r w:rsidR="005A19DE" w:rsidRPr="005A19DE">
        <w:t>(“</w:t>
      </w:r>
      <w:hyperlink w:anchor="Ensminger_P04S03" w:history="1">
        <w:r w:rsidR="005A19DE" w:rsidRPr="00517940">
          <w:rPr>
            <w:rStyle w:val="Hyperlink"/>
          </w:rPr>
          <w:t>Thus</w:t>
        </w:r>
        <w:r w:rsidR="00766595" w:rsidRPr="00517940">
          <w:rPr>
            <w:rStyle w:val="Hyperlink"/>
          </w:rPr>
          <w:t xml:space="preserve"> . . . </w:t>
        </w:r>
        <w:r w:rsidR="005A19DE" w:rsidRPr="00517940">
          <w:rPr>
            <w:rStyle w:val="Hyperlink"/>
          </w:rPr>
          <w:t>second</w:t>
        </w:r>
      </w:hyperlink>
      <w:r w:rsidR="005A19DE" w:rsidRPr="005A19DE">
        <w:t>”)</w:t>
      </w:r>
    </w:p>
    <w:p w14:paraId="61519BCA" w14:textId="77777777" w:rsidR="006272B3" w:rsidRDefault="006272B3" w:rsidP="006272B3"/>
    <w:p w14:paraId="3F45C8D0" w14:textId="77777777" w:rsidR="006272B3" w:rsidRDefault="006272B3" w:rsidP="006272B3">
      <w:pPr>
        <w:pStyle w:val="Heading4"/>
      </w:pPr>
      <w:r>
        <w:t>Stop.</w:t>
      </w:r>
    </w:p>
    <w:p w14:paraId="12D2750B" w14:textId="7335A442" w:rsidR="006272B3" w:rsidRPr="006272B3" w:rsidRDefault="006272B3" w:rsidP="006272B3">
      <w:pPr>
        <w:keepLines/>
        <w:rPr>
          <w:b/>
        </w:rPr>
      </w:pPr>
      <w:r w:rsidRPr="006272B3">
        <w:rPr>
          <w:b/>
        </w:rPr>
        <w:t>If you finish before time is called, you may check your work on this section only. Do not go on to any other section.</w:t>
      </w:r>
    </w:p>
    <w:sectPr w:rsidR="006272B3" w:rsidRPr="006272B3" w:rsidSect="00EF0F5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65226" w14:textId="77777777" w:rsidR="002B16E9" w:rsidRDefault="002B16E9" w:rsidP="00912DDD">
      <w:pPr>
        <w:spacing w:line="240" w:lineRule="auto"/>
      </w:pPr>
      <w:r>
        <w:separator/>
      </w:r>
    </w:p>
  </w:endnote>
  <w:endnote w:type="continuationSeparator" w:id="0">
    <w:p w14:paraId="43F08129" w14:textId="77777777" w:rsidR="002B16E9" w:rsidRDefault="002B16E9" w:rsidP="00912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erdana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0000500000000000000"/>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54875" w14:textId="77777777" w:rsidR="002B16E9" w:rsidRDefault="002B16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4C2F5" w14:textId="378157FC" w:rsidR="002B16E9" w:rsidRDefault="002B16E9" w:rsidP="00EF0F58">
    <w:pPr>
      <w:jc w:val="right"/>
    </w:pPr>
    <w:r>
      <w:t xml:space="preserve">Page </w:t>
    </w:r>
    <w:sdt>
      <w:sdtPr>
        <w:id w:val="9512129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D738A">
          <w:rPr>
            <w:noProof/>
          </w:rPr>
          <w:t>21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E8B1" w14:textId="77777777" w:rsidR="002B16E9" w:rsidRDefault="002B16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34C52" w14:textId="77777777" w:rsidR="002B16E9" w:rsidRDefault="002B16E9" w:rsidP="00912DDD">
      <w:pPr>
        <w:spacing w:line="240" w:lineRule="auto"/>
      </w:pPr>
      <w:r>
        <w:separator/>
      </w:r>
    </w:p>
  </w:footnote>
  <w:footnote w:type="continuationSeparator" w:id="0">
    <w:p w14:paraId="2C7312C7" w14:textId="77777777" w:rsidR="002B16E9" w:rsidRDefault="002B16E9" w:rsidP="00912D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06D21" w14:textId="77777777" w:rsidR="002B16E9" w:rsidRDefault="002B16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F490F" w14:textId="77777777" w:rsidR="002B16E9" w:rsidRDefault="002B16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3F105" w14:textId="77777777" w:rsidR="002B16E9" w:rsidRDefault="002B16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A4046B"/>
    <w:multiLevelType w:val="hybridMultilevel"/>
    <w:tmpl w:val="5C0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413B12"/>
    <w:multiLevelType w:val="hybridMultilevel"/>
    <w:tmpl w:val="C95A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075804"/>
    <w:multiLevelType w:val="hybridMultilevel"/>
    <w:tmpl w:val="CC1E2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D3319B"/>
    <w:multiLevelType w:val="hybridMultilevel"/>
    <w:tmpl w:val="9782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linkStyles/>
  <w:documentProtection w:edit="readOnly" w:enforcement="1" w:cryptProviderType="rsaAES" w:cryptAlgorithmClass="hash" w:cryptAlgorithmType="typeAny" w:cryptAlgorithmSid="14" w:cryptSpinCount="100000" w:hash="u+7EyfiRU03AMBp6zUIiGTu+9iUYnvjC3FLplLMagOvRyjwa6r3F0vnN9P1u6i9VpnFZqmORUM7dYrLfUQ831w==" w:salt="FsuQDkTN9I2z6o9bCL11NQ=="/>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634"/>
    <w:rsid w:val="00021272"/>
    <w:rsid w:val="00034823"/>
    <w:rsid w:val="00047108"/>
    <w:rsid w:val="0005044D"/>
    <w:rsid w:val="00055AE1"/>
    <w:rsid w:val="00073334"/>
    <w:rsid w:val="00075F09"/>
    <w:rsid w:val="000968EC"/>
    <w:rsid w:val="000A3780"/>
    <w:rsid w:val="000C3552"/>
    <w:rsid w:val="000E4E3D"/>
    <w:rsid w:val="000F0E18"/>
    <w:rsid w:val="00130A00"/>
    <w:rsid w:val="001318D7"/>
    <w:rsid w:val="00142D69"/>
    <w:rsid w:val="00160754"/>
    <w:rsid w:val="00181C89"/>
    <w:rsid w:val="0019520F"/>
    <w:rsid w:val="001A5634"/>
    <w:rsid w:val="001B5288"/>
    <w:rsid w:val="001D7831"/>
    <w:rsid w:val="001E0328"/>
    <w:rsid w:val="001E3E06"/>
    <w:rsid w:val="001E4A9E"/>
    <w:rsid w:val="0021220B"/>
    <w:rsid w:val="002339FB"/>
    <w:rsid w:val="00235531"/>
    <w:rsid w:val="0026463C"/>
    <w:rsid w:val="00264CA2"/>
    <w:rsid w:val="002816A8"/>
    <w:rsid w:val="002B16E9"/>
    <w:rsid w:val="002C7D2B"/>
    <w:rsid w:val="002D1A9E"/>
    <w:rsid w:val="002D6204"/>
    <w:rsid w:val="002E0BF2"/>
    <w:rsid w:val="00335C56"/>
    <w:rsid w:val="003405A6"/>
    <w:rsid w:val="00375495"/>
    <w:rsid w:val="003A24F9"/>
    <w:rsid w:val="003A2C8E"/>
    <w:rsid w:val="003A34BA"/>
    <w:rsid w:val="003B60A3"/>
    <w:rsid w:val="003C75D2"/>
    <w:rsid w:val="003E5EDC"/>
    <w:rsid w:val="004022D0"/>
    <w:rsid w:val="004147AF"/>
    <w:rsid w:val="00430367"/>
    <w:rsid w:val="00443F10"/>
    <w:rsid w:val="00466D27"/>
    <w:rsid w:val="00470CB7"/>
    <w:rsid w:val="0047465B"/>
    <w:rsid w:val="00477F30"/>
    <w:rsid w:val="00496004"/>
    <w:rsid w:val="004B5CA4"/>
    <w:rsid w:val="004C0648"/>
    <w:rsid w:val="004F1249"/>
    <w:rsid w:val="00517940"/>
    <w:rsid w:val="005461AB"/>
    <w:rsid w:val="005475D3"/>
    <w:rsid w:val="00583B66"/>
    <w:rsid w:val="005A19DE"/>
    <w:rsid w:val="005A6D12"/>
    <w:rsid w:val="005A7ECD"/>
    <w:rsid w:val="005C77CB"/>
    <w:rsid w:val="006217FB"/>
    <w:rsid w:val="006272B3"/>
    <w:rsid w:val="006549AE"/>
    <w:rsid w:val="00673B60"/>
    <w:rsid w:val="00677DE0"/>
    <w:rsid w:val="00695CE3"/>
    <w:rsid w:val="006C0E54"/>
    <w:rsid w:val="00710DD6"/>
    <w:rsid w:val="00724353"/>
    <w:rsid w:val="00731895"/>
    <w:rsid w:val="00732EA4"/>
    <w:rsid w:val="00766595"/>
    <w:rsid w:val="007945E8"/>
    <w:rsid w:val="00796CD6"/>
    <w:rsid w:val="007C225B"/>
    <w:rsid w:val="007C4F4C"/>
    <w:rsid w:val="007F1D2D"/>
    <w:rsid w:val="007F2132"/>
    <w:rsid w:val="0083613F"/>
    <w:rsid w:val="00844CDA"/>
    <w:rsid w:val="00867F93"/>
    <w:rsid w:val="00870507"/>
    <w:rsid w:val="0089191F"/>
    <w:rsid w:val="00897F9D"/>
    <w:rsid w:val="008C0678"/>
    <w:rsid w:val="008D4547"/>
    <w:rsid w:val="008E623E"/>
    <w:rsid w:val="00902F6E"/>
    <w:rsid w:val="00912DDD"/>
    <w:rsid w:val="00913339"/>
    <w:rsid w:val="009276EE"/>
    <w:rsid w:val="00932626"/>
    <w:rsid w:val="009661C7"/>
    <w:rsid w:val="009C51C4"/>
    <w:rsid w:val="009C53CB"/>
    <w:rsid w:val="00A266D2"/>
    <w:rsid w:val="00A35D22"/>
    <w:rsid w:val="00A45152"/>
    <w:rsid w:val="00A54FD7"/>
    <w:rsid w:val="00A710DE"/>
    <w:rsid w:val="00AB398D"/>
    <w:rsid w:val="00AC79CF"/>
    <w:rsid w:val="00AE58C9"/>
    <w:rsid w:val="00AF2D8B"/>
    <w:rsid w:val="00B02A64"/>
    <w:rsid w:val="00B15E48"/>
    <w:rsid w:val="00B24494"/>
    <w:rsid w:val="00B43059"/>
    <w:rsid w:val="00B54CF1"/>
    <w:rsid w:val="00B7050F"/>
    <w:rsid w:val="00B974CE"/>
    <w:rsid w:val="00BB44A2"/>
    <w:rsid w:val="00BB566B"/>
    <w:rsid w:val="00BC1E54"/>
    <w:rsid w:val="00BC4FB0"/>
    <w:rsid w:val="00BC6B84"/>
    <w:rsid w:val="00BF412D"/>
    <w:rsid w:val="00BF4C2A"/>
    <w:rsid w:val="00C45182"/>
    <w:rsid w:val="00C94E35"/>
    <w:rsid w:val="00CA4B36"/>
    <w:rsid w:val="00CA4E58"/>
    <w:rsid w:val="00CB014B"/>
    <w:rsid w:val="00CE2D94"/>
    <w:rsid w:val="00CF09A8"/>
    <w:rsid w:val="00CF5E1B"/>
    <w:rsid w:val="00D04EBB"/>
    <w:rsid w:val="00D30311"/>
    <w:rsid w:val="00D65E9D"/>
    <w:rsid w:val="00D94A6A"/>
    <w:rsid w:val="00DA545C"/>
    <w:rsid w:val="00DB26D9"/>
    <w:rsid w:val="00DB7C2E"/>
    <w:rsid w:val="00DD738A"/>
    <w:rsid w:val="00DE6E93"/>
    <w:rsid w:val="00DE77EC"/>
    <w:rsid w:val="00E1455F"/>
    <w:rsid w:val="00E42361"/>
    <w:rsid w:val="00E4573F"/>
    <w:rsid w:val="00E47C04"/>
    <w:rsid w:val="00E50B49"/>
    <w:rsid w:val="00E64C8F"/>
    <w:rsid w:val="00E83D90"/>
    <w:rsid w:val="00E95C6A"/>
    <w:rsid w:val="00EB3A22"/>
    <w:rsid w:val="00EF0F58"/>
    <w:rsid w:val="00EF159B"/>
    <w:rsid w:val="00EF615B"/>
    <w:rsid w:val="00EF6CF6"/>
    <w:rsid w:val="00F10569"/>
    <w:rsid w:val="00F117BE"/>
    <w:rsid w:val="00F32E6E"/>
    <w:rsid w:val="00F33400"/>
    <w:rsid w:val="00F33612"/>
    <w:rsid w:val="00F50EF8"/>
    <w:rsid w:val="00F80B46"/>
    <w:rsid w:val="00F87270"/>
    <w:rsid w:val="00FA47FF"/>
    <w:rsid w:val="00FB6901"/>
    <w:rsid w:val="00FD2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89525D"/>
  <w15:chartTrackingRefBased/>
  <w15:docId w15:val="{9ED645C8-91B3-46DC-859D-B32FF774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38A"/>
    <w:pPr>
      <w:suppressAutoHyphens/>
      <w:spacing w:after="0" w:line="300" w:lineRule="auto"/>
    </w:pPr>
    <w:rPr>
      <w:rFonts w:ascii="Verdana" w:eastAsia="Times New Roman" w:hAnsi="Verdana" w:cs="Times New Roman"/>
      <w:sz w:val="26"/>
      <w:szCs w:val="24"/>
    </w:rPr>
  </w:style>
  <w:style w:type="paragraph" w:styleId="Heading1">
    <w:name w:val="heading 1"/>
    <w:basedOn w:val="Normal"/>
    <w:next w:val="Normal"/>
    <w:link w:val="Heading1Char"/>
    <w:qFormat/>
    <w:rsid w:val="00DD738A"/>
    <w:pPr>
      <w:keepNext/>
      <w:spacing w:before="240" w:after="60"/>
      <w:outlineLvl w:val="0"/>
    </w:pPr>
    <w:rPr>
      <w:rFonts w:cs="Arial"/>
      <w:b/>
      <w:bCs/>
      <w:kern w:val="32"/>
      <w:sz w:val="48"/>
      <w:szCs w:val="32"/>
    </w:rPr>
  </w:style>
  <w:style w:type="paragraph" w:styleId="Heading2">
    <w:name w:val="heading 2"/>
    <w:basedOn w:val="Normal"/>
    <w:next w:val="Normal"/>
    <w:link w:val="Heading2Char"/>
    <w:qFormat/>
    <w:rsid w:val="00DD738A"/>
    <w:pPr>
      <w:keepNext/>
      <w:spacing w:before="240" w:after="60"/>
      <w:outlineLvl w:val="1"/>
    </w:pPr>
    <w:rPr>
      <w:rFonts w:cs="Arial"/>
      <w:b/>
      <w:bCs/>
      <w:iCs/>
      <w:sz w:val="48"/>
      <w:szCs w:val="28"/>
    </w:rPr>
  </w:style>
  <w:style w:type="paragraph" w:styleId="Heading3">
    <w:name w:val="heading 3"/>
    <w:basedOn w:val="Heading2"/>
    <w:next w:val="Normal"/>
    <w:link w:val="Heading3Char"/>
    <w:autoRedefine/>
    <w:qFormat/>
    <w:rsid w:val="00DD738A"/>
    <w:pPr>
      <w:outlineLvl w:val="2"/>
    </w:pPr>
    <w:rPr>
      <w:i/>
      <w:sz w:val="44"/>
    </w:rPr>
  </w:style>
  <w:style w:type="paragraph" w:styleId="Heading4">
    <w:name w:val="heading 4"/>
    <w:basedOn w:val="Normal"/>
    <w:next w:val="Normal"/>
    <w:link w:val="Heading4Char"/>
    <w:qFormat/>
    <w:rsid w:val="00DD738A"/>
    <w:pPr>
      <w:keepNext/>
      <w:keepLines/>
      <w:spacing w:before="240" w:after="60"/>
      <w:outlineLvl w:val="3"/>
    </w:pPr>
    <w:rPr>
      <w:rFonts w:ascii="Verdana Bold" w:hAnsi="Verdana Bold"/>
      <w:b/>
      <w:bCs/>
      <w:sz w:val="32"/>
      <w:szCs w:val="28"/>
      <w:u w:val="single"/>
    </w:rPr>
  </w:style>
  <w:style w:type="paragraph" w:styleId="Heading5">
    <w:name w:val="heading 5"/>
    <w:basedOn w:val="Normal"/>
    <w:next w:val="Normal"/>
    <w:link w:val="Heading5Char"/>
    <w:qFormat/>
    <w:rsid w:val="00DD738A"/>
    <w:pPr>
      <w:keepNext/>
      <w:spacing w:before="240" w:after="60"/>
      <w:outlineLvl w:val="4"/>
    </w:pPr>
    <w:rPr>
      <w:b/>
      <w:bCs/>
      <w:iCs/>
      <w:sz w:val="32"/>
      <w:szCs w:val="26"/>
    </w:rPr>
  </w:style>
  <w:style w:type="paragraph" w:styleId="Heading6">
    <w:name w:val="heading 6"/>
    <w:basedOn w:val="Normal"/>
    <w:next w:val="Normal"/>
    <w:link w:val="Heading6Char"/>
    <w:qFormat/>
    <w:rsid w:val="00DD738A"/>
    <w:pPr>
      <w:spacing w:before="240" w:after="60"/>
      <w:outlineLvl w:val="5"/>
    </w:pPr>
    <w:rPr>
      <w:b/>
      <w:bCs/>
      <w:i/>
      <w:sz w:val="28"/>
      <w:szCs w:val="22"/>
    </w:rPr>
  </w:style>
  <w:style w:type="character" w:default="1" w:styleId="DefaultParagraphFont">
    <w:name w:val="Default Paragraph Font"/>
    <w:uiPriority w:val="1"/>
    <w:semiHidden/>
    <w:unhideWhenUsed/>
    <w:rsid w:val="00DD73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738A"/>
  </w:style>
  <w:style w:type="character" w:customStyle="1" w:styleId="Heading1Char">
    <w:name w:val="Heading 1 Char"/>
    <w:basedOn w:val="DefaultParagraphFont"/>
    <w:link w:val="Heading1"/>
    <w:rsid w:val="001A5634"/>
    <w:rPr>
      <w:rFonts w:ascii="Verdana" w:eastAsia="Times New Roman" w:hAnsi="Verdana" w:cs="Arial"/>
      <w:b/>
      <w:bCs/>
      <w:kern w:val="32"/>
      <w:sz w:val="48"/>
      <w:szCs w:val="32"/>
    </w:rPr>
  </w:style>
  <w:style w:type="character" w:customStyle="1" w:styleId="Heading2Char">
    <w:name w:val="Heading 2 Char"/>
    <w:basedOn w:val="DefaultParagraphFont"/>
    <w:link w:val="Heading2"/>
    <w:rsid w:val="001A5634"/>
    <w:rPr>
      <w:rFonts w:ascii="Verdana" w:eastAsia="Times New Roman" w:hAnsi="Verdana" w:cs="Arial"/>
      <w:b/>
      <w:bCs/>
      <w:iCs/>
      <w:sz w:val="48"/>
      <w:szCs w:val="28"/>
    </w:rPr>
  </w:style>
  <w:style w:type="character" w:customStyle="1" w:styleId="Heading3Char">
    <w:name w:val="Heading 3 Char"/>
    <w:basedOn w:val="DefaultParagraphFont"/>
    <w:link w:val="Heading3"/>
    <w:rsid w:val="00DD738A"/>
    <w:rPr>
      <w:rFonts w:ascii="Verdana" w:eastAsia="Times New Roman" w:hAnsi="Verdana" w:cs="Arial"/>
      <w:b/>
      <w:bCs/>
      <w:i/>
      <w:iCs/>
      <w:sz w:val="44"/>
      <w:szCs w:val="28"/>
    </w:rPr>
  </w:style>
  <w:style w:type="character" w:customStyle="1" w:styleId="Heading4Char">
    <w:name w:val="Heading 4 Char"/>
    <w:basedOn w:val="DefaultParagraphFont"/>
    <w:link w:val="Heading4"/>
    <w:rsid w:val="00DD738A"/>
    <w:rPr>
      <w:rFonts w:ascii="Verdana Bold" w:eastAsia="Times New Roman" w:hAnsi="Verdana Bold" w:cs="Times New Roman"/>
      <w:b/>
      <w:bCs/>
      <w:sz w:val="32"/>
      <w:szCs w:val="28"/>
      <w:u w:val="single"/>
    </w:rPr>
  </w:style>
  <w:style w:type="character" w:customStyle="1" w:styleId="Heading5Char">
    <w:name w:val="Heading 5 Char"/>
    <w:basedOn w:val="DefaultParagraphFont"/>
    <w:link w:val="Heading5"/>
    <w:rsid w:val="001A5634"/>
    <w:rPr>
      <w:rFonts w:ascii="Verdana" w:eastAsia="Times New Roman" w:hAnsi="Verdana" w:cs="Times New Roman"/>
      <w:b/>
      <w:bCs/>
      <w:iCs/>
      <w:sz w:val="32"/>
      <w:szCs w:val="26"/>
    </w:rPr>
  </w:style>
  <w:style w:type="character" w:customStyle="1" w:styleId="Heading6Char">
    <w:name w:val="Heading 6 Char"/>
    <w:basedOn w:val="DefaultParagraphFont"/>
    <w:link w:val="Heading6"/>
    <w:rsid w:val="001A5634"/>
    <w:rPr>
      <w:rFonts w:ascii="Verdana" w:eastAsia="Times New Roman" w:hAnsi="Verdana" w:cs="Times New Roman"/>
      <w:b/>
      <w:bCs/>
      <w:i/>
      <w:sz w:val="28"/>
    </w:rPr>
  </w:style>
  <w:style w:type="character" w:styleId="CommentReference">
    <w:name w:val="annotation reference"/>
    <w:basedOn w:val="DefaultParagraphFont"/>
    <w:semiHidden/>
    <w:rsid w:val="00DD738A"/>
    <w:rPr>
      <w:sz w:val="16"/>
      <w:szCs w:val="16"/>
    </w:rPr>
  </w:style>
  <w:style w:type="paragraph" w:styleId="Footer">
    <w:name w:val="footer"/>
    <w:basedOn w:val="Normal"/>
    <w:link w:val="FooterChar"/>
    <w:rsid w:val="00DD738A"/>
    <w:pPr>
      <w:tabs>
        <w:tab w:val="center" w:pos="4320"/>
        <w:tab w:val="right" w:pos="8640"/>
      </w:tabs>
    </w:pPr>
    <w:rPr>
      <w:b/>
      <w:sz w:val="20"/>
    </w:rPr>
  </w:style>
  <w:style w:type="character" w:customStyle="1" w:styleId="FooterChar">
    <w:name w:val="Footer Char"/>
    <w:basedOn w:val="DefaultParagraphFont"/>
    <w:link w:val="Footer"/>
    <w:rsid w:val="001A5634"/>
    <w:rPr>
      <w:rFonts w:ascii="Verdana" w:eastAsia="Times New Roman" w:hAnsi="Verdana" w:cs="Times New Roman"/>
      <w:b/>
      <w:sz w:val="20"/>
      <w:szCs w:val="24"/>
    </w:rPr>
  </w:style>
  <w:style w:type="paragraph" w:styleId="CommentText">
    <w:name w:val="annotation text"/>
    <w:basedOn w:val="Normal"/>
    <w:link w:val="CommentTextChar"/>
    <w:semiHidden/>
    <w:rsid w:val="00DD738A"/>
    <w:pPr>
      <w:spacing w:after="240"/>
    </w:pPr>
    <w:rPr>
      <w:bCs/>
      <w:sz w:val="20"/>
      <w:szCs w:val="20"/>
    </w:rPr>
  </w:style>
  <w:style w:type="character" w:customStyle="1" w:styleId="CommentTextChar">
    <w:name w:val="Comment Text Char"/>
    <w:basedOn w:val="DefaultParagraphFont"/>
    <w:link w:val="CommentText"/>
    <w:semiHidden/>
    <w:rsid w:val="001A5634"/>
    <w:rPr>
      <w:rFonts w:ascii="Verdana" w:eastAsia="Times New Roman" w:hAnsi="Verdana" w:cs="Times New Roman"/>
      <w:bCs/>
      <w:sz w:val="20"/>
      <w:szCs w:val="20"/>
    </w:rPr>
  </w:style>
  <w:style w:type="paragraph" w:styleId="BalloonText">
    <w:name w:val="Balloon Text"/>
    <w:basedOn w:val="Normal"/>
    <w:link w:val="BalloonTextChar"/>
    <w:semiHidden/>
    <w:rsid w:val="00DD738A"/>
    <w:rPr>
      <w:rFonts w:ascii="Tahoma" w:hAnsi="Tahoma" w:cs="Tahoma"/>
      <w:sz w:val="16"/>
      <w:szCs w:val="16"/>
    </w:rPr>
  </w:style>
  <w:style w:type="character" w:customStyle="1" w:styleId="BalloonTextChar">
    <w:name w:val="Balloon Text Char"/>
    <w:basedOn w:val="DefaultParagraphFont"/>
    <w:link w:val="BalloonText"/>
    <w:semiHidden/>
    <w:rsid w:val="001A5634"/>
    <w:rPr>
      <w:rFonts w:ascii="Tahoma" w:eastAsia="Times New Roman" w:hAnsi="Tahoma" w:cs="Tahoma"/>
      <w:sz w:val="16"/>
      <w:szCs w:val="16"/>
    </w:rPr>
  </w:style>
  <w:style w:type="paragraph" w:styleId="Header">
    <w:name w:val="header"/>
    <w:basedOn w:val="Normal"/>
    <w:link w:val="HeaderChar"/>
    <w:rsid w:val="00DD738A"/>
    <w:pPr>
      <w:tabs>
        <w:tab w:val="center" w:pos="4320"/>
        <w:tab w:val="right" w:pos="8640"/>
      </w:tabs>
    </w:pPr>
  </w:style>
  <w:style w:type="character" w:customStyle="1" w:styleId="HeaderChar">
    <w:name w:val="Header Char"/>
    <w:basedOn w:val="DefaultParagraphFont"/>
    <w:link w:val="Header"/>
    <w:rsid w:val="001A5634"/>
    <w:rPr>
      <w:rFonts w:ascii="Verdana" w:eastAsia="Times New Roman" w:hAnsi="Verdana" w:cs="Times New Roman"/>
      <w:sz w:val="26"/>
      <w:szCs w:val="24"/>
    </w:rPr>
  </w:style>
  <w:style w:type="paragraph" w:customStyle="1" w:styleId="NormalMath">
    <w:name w:val="Normal_Math"/>
    <w:basedOn w:val="Normal"/>
    <w:rsid w:val="00DD738A"/>
    <w:rPr>
      <w:rFonts w:ascii="Times" w:hAnsi="Times"/>
    </w:rPr>
  </w:style>
  <w:style w:type="paragraph" w:customStyle="1" w:styleId="Head1">
    <w:name w:val="Head 1"/>
    <w:basedOn w:val="Normal"/>
    <w:rsid w:val="00DD738A"/>
    <w:pPr>
      <w:spacing w:before="200"/>
    </w:pPr>
    <w:rPr>
      <w:b/>
    </w:rPr>
  </w:style>
  <w:style w:type="paragraph" w:styleId="ListParagraph">
    <w:name w:val="List Paragraph"/>
    <w:basedOn w:val="Normal"/>
    <w:uiPriority w:val="34"/>
    <w:qFormat/>
    <w:rsid w:val="006549AE"/>
    <w:pPr>
      <w:ind w:left="720"/>
      <w:contextualSpacing/>
    </w:pPr>
  </w:style>
  <w:style w:type="paragraph" w:styleId="CommentSubject">
    <w:name w:val="annotation subject"/>
    <w:basedOn w:val="CommentText"/>
    <w:next w:val="CommentText"/>
    <w:link w:val="CommentSubjectChar"/>
    <w:uiPriority w:val="99"/>
    <w:semiHidden/>
    <w:unhideWhenUsed/>
    <w:rsid w:val="00A35D22"/>
    <w:pPr>
      <w:spacing w:after="0" w:line="240" w:lineRule="auto"/>
    </w:pPr>
    <w:rPr>
      <w:b/>
    </w:rPr>
  </w:style>
  <w:style w:type="character" w:customStyle="1" w:styleId="CommentSubjectChar">
    <w:name w:val="Comment Subject Char"/>
    <w:basedOn w:val="CommentTextChar"/>
    <w:link w:val="CommentSubject"/>
    <w:uiPriority w:val="99"/>
    <w:semiHidden/>
    <w:rsid w:val="00A35D22"/>
    <w:rPr>
      <w:rFonts w:ascii="Verdana" w:eastAsia="Times New Roman" w:hAnsi="Verdana" w:cs="Times New Roman"/>
      <w:b/>
      <w:bCs/>
      <w:sz w:val="20"/>
      <w:szCs w:val="20"/>
    </w:rPr>
  </w:style>
  <w:style w:type="character" w:styleId="Hyperlink">
    <w:name w:val="Hyperlink"/>
    <w:basedOn w:val="DefaultParagraphFont"/>
    <w:uiPriority w:val="99"/>
    <w:unhideWhenUsed/>
    <w:rsid w:val="00BB566B"/>
    <w:rPr>
      <w:color w:val="0563C1" w:themeColor="hyperlink"/>
      <w:u w:val="single"/>
    </w:rPr>
  </w:style>
  <w:style w:type="character" w:styleId="FollowedHyperlink">
    <w:name w:val="FollowedHyperlink"/>
    <w:basedOn w:val="DefaultParagraphFont"/>
    <w:uiPriority w:val="99"/>
    <w:semiHidden/>
    <w:unhideWhenUsed/>
    <w:rsid w:val="002339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LBERT\AppData\Roaming\Microsoft\Templates\JAWS%20template_styles%20adjuste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1EEBB-52D6-4BEC-8B6C-DA76F34F1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JAWS template_styles adjusted.dotm</Template>
  <TotalTime>793</TotalTime>
  <Pages>40</Pages>
  <Words>7417</Words>
  <Characters>42281</Characters>
  <Application>Microsoft Office Word</Application>
  <DocSecurity>8</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49599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Leif</dc:creator>
  <cp:keywords/>
  <dc:description/>
  <cp:lastModifiedBy>Albert, Leif</cp:lastModifiedBy>
  <cp:revision>132</cp:revision>
  <dcterms:created xsi:type="dcterms:W3CDTF">2018-06-14T18:06:00Z</dcterms:created>
  <dcterms:modified xsi:type="dcterms:W3CDTF">2019-04-29T21:38:00Z</dcterms:modified>
</cp:coreProperties>
</file>